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517" w:type="dxa"/>
        <w:tblInd w:w="-80" w:type="dxa"/>
        <w:tblLayout w:type="fixed"/>
        <w:tblLook w:val="04A0" w:firstRow="1" w:lastRow="0" w:firstColumn="1" w:lastColumn="0" w:noHBand="0" w:noVBand="1"/>
      </w:tblPr>
      <w:tblGrid>
        <w:gridCol w:w="5"/>
        <w:gridCol w:w="357"/>
        <w:gridCol w:w="80"/>
        <w:gridCol w:w="12"/>
        <w:gridCol w:w="27"/>
        <w:gridCol w:w="463"/>
        <w:gridCol w:w="282"/>
        <w:gridCol w:w="94"/>
        <w:gridCol w:w="20"/>
        <w:gridCol w:w="29"/>
        <w:gridCol w:w="39"/>
        <w:gridCol w:w="270"/>
        <w:gridCol w:w="56"/>
        <w:gridCol w:w="55"/>
        <w:gridCol w:w="141"/>
        <w:gridCol w:w="40"/>
        <w:gridCol w:w="130"/>
        <w:gridCol w:w="21"/>
        <w:gridCol w:w="211"/>
        <w:gridCol w:w="72"/>
        <w:gridCol w:w="60"/>
        <w:gridCol w:w="21"/>
        <w:gridCol w:w="460"/>
        <w:gridCol w:w="83"/>
        <w:gridCol w:w="630"/>
        <w:gridCol w:w="110"/>
        <w:gridCol w:w="91"/>
        <w:gridCol w:w="71"/>
        <w:gridCol w:w="111"/>
        <w:gridCol w:w="36"/>
        <w:gridCol w:w="54"/>
        <w:gridCol w:w="2"/>
        <w:gridCol w:w="49"/>
        <w:gridCol w:w="10"/>
        <w:gridCol w:w="29"/>
        <w:gridCol w:w="201"/>
        <w:gridCol w:w="48"/>
        <w:gridCol w:w="113"/>
        <w:gridCol w:w="119"/>
        <w:gridCol w:w="28"/>
        <w:gridCol w:w="10"/>
        <w:gridCol w:w="256"/>
        <w:gridCol w:w="14"/>
        <w:gridCol w:w="313"/>
        <w:gridCol w:w="141"/>
        <w:gridCol w:w="312"/>
        <w:gridCol w:w="14"/>
        <w:gridCol w:w="180"/>
        <w:gridCol w:w="50"/>
        <w:gridCol w:w="1"/>
        <w:gridCol w:w="19"/>
        <w:gridCol w:w="200"/>
        <w:gridCol w:w="225"/>
        <w:gridCol w:w="44"/>
        <w:gridCol w:w="119"/>
        <w:gridCol w:w="21"/>
        <w:gridCol w:w="62"/>
        <w:gridCol w:w="19"/>
        <w:gridCol w:w="10"/>
        <w:gridCol w:w="74"/>
        <w:gridCol w:w="129"/>
        <w:gridCol w:w="33"/>
        <w:gridCol w:w="124"/>
        <w:gridCol w:w="37"/>
        <w:gridCol w:w="18"/>
        <w:gridCol w:w="317"/>
        <w:gridCol w:w="48"/>
        <w:gridCol w:w="14"/>
        <w:gridCol w:w="156"/>
        <w:gridCol w:w="18"/>
        <w:gridCol w:w="60"/>
        <w:gridCol w:w="28"/>
        <w:gridCol w:w="265"/>
        <w:gridCol w:w="643"/>
        <w:gridCol w:w="236"/>
        <w:gridCol w:w="5"/>
        <w:gridCol w:w="45"/>
        <w:gridCol w:w="7"/>
        <w:gridCol w:w="540"/>
        <w:gridCol w:w="538"/>
        <w:gridCol w:w="54"/>
        <w:gridCol w:w="9"/>
        <w:gridCol w:w="22"/>
        <w:gridCol w:w="162"/>
        <w:gridCol w:w="19"/>
        <w:gridCol w:w="33"/>
        <w:gridCol w:w="74"/>
        <w:gridCol w:w="69"/>
        <w:gridCol w:w="5"/>
      </w:tblGrid>
      <w:tr w:rsidR="00EF473E" w14:paraId="4F1AA93C" w14:textId="77777777" w:rsidTr="00FA4A2E">
        <w:trPr>
          <w:gridBefore w:val="1"/>
          <w:gridAfter w:val="6"/>
          <w:wAfter w:w="362" w:type="dxa"/>
        </w:trPr>
        <w:tc>
          <w:tcPr>
            <w:tcW w:w="10150" w:type="dxa"/>
            <w:gridSpan w:val="82"/>
            <w:tcBorders>
              <w:bottom w:val="nil"/>
            </w:tcBorders>
            <w:shd w:val="clear" w:color="auto" w:fill="000000" w:themeFill="text1"/>
          </w:tcPr>
          <w:p w14:paraId="12C29D56" w14:textId="77777777" w:rsidR="00EF473E" w:rsidRDefault="00EF473E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General Information</w:t>
            </w:r>
          </w:p>
        </w:tc>
      </w:tr>
      <w:tr w:rsidR="00B63BF5" w14:paraId="15FDE3F3" w14:textId="77777777" w:rsidTr="00FA4A2E">
        <w:trPr>
          <w:gridBefore w:val="1"/>
          <w:gridAfter w:val="6"/>
          <w:wAfter w:w="362" w:type="dxa"/>
        </w:trPr>
        <w:tc>
          <w:tcPr>
            <w:tcW w:w="139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CDB3717" w14:textId="77777777" w:rsidR="00EF473E" w:rsidRDefault="00EF473E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Full Name:</w:t>
            </w:r>
          </w:p>
        </w:tc>
        <w:tc>
          <w:tcPr>
            <w:tcW w:w="8752" w:type="dxa"/>
            <w:gridSpan w:val="7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DD5476" w14:textId="77777777" w:rsidR="00EF473E" w:rsidRDefault="00EF473E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B63BF5" w14:paraId="099A7779" w14:textId="77777777" w:rsidTr="00FA4A2E">
        <w:trPr>
          <w:gridBefore w:val="1"/>
          <w:gridAfter w:val="6"/>
          <w:wAfter w:w="362" w:type="dxa"/>
        </w:trPr>
        <w:tc>
          <w:tcPr>
            <w:tcW w:w="13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1E93C7" w14:textId="77777777" w:rsidR="00EF473E" w:rsidRPr="00EF473E" w:rsidRDefault="00EF473E" w:rsidP="00EF473E">
            <w:pPr>
              <w:rPr>
                <w:rFonts w:ascii="Futura Lt BT" w:hAnsi="Futura Lt BT"/>
                <w:i/>
                <w:sz w:val="18"/>
              </w:rPr>
            </w:pPr>
          </w:p>
        </w:tc>
        <w:tc>
          <w:tcPr>
            <w:tcW w:w="2813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14:paraId="58182377" w14:textId="77777777" w:rsidR="00EF473E" w:rsidRPr="00EF473E" w:rsidRDefault="00EF473E" w:rsidP="00EF473E">
            <w:pPr>
              <w:rPr>
                <w:rFonts w:ascii="Futura Lt BT" w:hAnsi="Futura Lt BT"/>
                <w:i/>
                <w:sz w:val="18"/>
              </w:rPr>
            </w:pPr>
            <w:r>
              <w:rPr>
                <w:rFonts w:ascii="Futura Lt BT" w:hAnsi="Futura Lt BT"/>
                <w:i/>
                <w:sz w:val="18"/>
              </w:rPr>
              <w:t>Last</w:t>
            </w:r>
          </w:p>
        </w:tc>
        <w:tc>
          <w:tcPr>
            <w:tcW w:w="2761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14:paraId="311574D5" w14:textId="77777777" w:rsidR="00EF473E" w:rsidRPr="00EF473E" w:rsidRDefault="00EF473E" w:rsidP="00EF473E">
            <w:pPr>
              <w:rPr>
                <w:rFonts w:ascii="Futura Lt BT" w:hAnsi="Futura Lt BT"/>
                <w:i/>
                <w:sz w:val="18"/>
              </w:rPr>
            </w:pPr>
            <w:r>
              <w:rPr>
                <w:rFonts w:ascii="Futura Lt BT" w:hAnsi="Futura Lt BT"/>
                <w:i/>
                <w:sz w:val="18"/>
              </w:rPr>
              <w:t>First</w:t>
            </w:r>
          </w:p>
        </w:tc>
        <w:tc>
          <w:tcPr>
            <w:tcW w:w="3217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1F2FD8BC" w14:textId="77777777" w:rsidR="00EF473E" w:rsidRPr="00EF473E" w:rsidRDefault="00EF473E" w:rsidP="00EF473E">
            <w:pPr>
              <w:rPr>
                <w:rFonts w:ascii="Futura Lt BT" w:hAnsi="Futura Lt BT"/>
                <w:i/>
                <w:sz w:val="18"/>
              </w:rPr>
            </w:pPr>
            <w:r>
              <w:rPr>
                <w:rFonts w:ascii="Futura Lt BT" w:hAnsi="Futura Lt BT"/>
                <w:i/>
                <w:sz w:val="18"/>
              </w:rPr>
              <w:t>M.I.</w:t>
            </w:r>
          </w:p>
        </w:tc>
      </w:tr>
      <w:tr w:rsidR="00B63BF5" w14:paraId="2E0E283D" w14:textId="77777777" w:rsidTr="00FA4A2E">
        <w:trPr>
          <w:gridBefore w:val="1"/>
          <w:gridAfter w:val="6"/>
          <w:wAfter w:w="362" w:type="dxa"/>
        </w:trPr>
        <w:tc>
          <w:tcPr>
            <w:tcW w:w="13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E601E7" w14:textId="77777777" w:rsidR="00EF473E" w:rsidRDefault="00EF473E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Address:</w:t>
            </w:r>
          </w:p>
        </w:tc>
        <w:tc>
          <w:tcPr>
            <w:tcW w:w="8791" w:type="dxa"/>
            <w:gridSpan w:val="7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E39D15" w14:textId="77777777" w:rsidR="00EF473E" w:rsidRDefault="00EF473E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B63BF5" w14:paraId="649914FD" w14:textId="77777777" w:rsidTr="00FA4A2E">
        <w:trPr>
          <w:gridBefore w:val="1"/>
          <w:gridAfter w:val="6"/>
          <w:wAfter w:w="362" w:type="dxa"/>
        </w:trPr>
        <w:tc>
          <w:tcPr>
            <w:tcW w:w="13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02A7E6E" w14:textId="77777777" w:rsidR="000E600A" w:rsidRPr="000E600A" w:rsidRDefault="000E600A" w:rsidP="00EF473E">
            <w:pPr>
              <w:rPr>
                <w:rFonts w:ascii="Futura Lt BT" w:hAnsi="Futura Lt BT"/>
                <w:sz w:val="18"/>
                <w:szCs w:val="18"/>
              </w:rPr>
            </w:pPr>
          </w:p>
        </w:tc>
        <w:tc>
          <w:tcPr>
            <w:tcW w:w="3214" w:type="dxa"/>
            <w:gridSpan w:val="2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412CBC" w14:textId="77777777" w:rsidR="000E600A" w:rsidRPr="000E600A" w:rsidRDefault="000E600A" w:rsidP="00EF473E">
            <w:pPr>
              <w:rPr>
                <w:rFonts w:ascii="Futura Lt BT" w:hAnsi="Futura Lt BT"/>
                <w:i/>
                <w:sz w:val="18"/>
                <w:szCs w:val="18"/>
              </w:rPr>
            </w:pPr>
            <w:r>
              <w:rPr>
                <w:rFonts w:ascii="Futura Lt BT" w:hAnsi="Futura Lt BT"/>
                <w:i/>
                <w:sz w:val="18"/>
                <w:szCs w:val="18"/>
              </w:rPr>
              <w:t>Street Address</w:t>
            </w:r>
          </w:p>
        </w:tc>
        <w:tc>
          <w:tcPr>
            <w:tcW w:w="5577" w:type="dxa"/>
            <w:gridSpan w:val="4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5DFBFE" w14:textId="77777777" w:rsidR="000E600A" w:rsidRPr="000E600A" w:rsidRDefault="000E600A" w:rsidP="00EF473E">
            <w:pPr>
              <w:rPr>
                <w:rFonts w:ascii="Futura Lt BT" w:hAnsi="Futura Lt BT"/>
                <w:i/>
                <w:sz w:val="18"/>
                <w:szCs w:val="18"/>
              </w:rPr>
            </w:pPr>
            <w:r>
              <w:rPr>
                <w:rFonts w:ascii="Futura Lt BT" w:hAnsi="Futura Lt BT"/>
                <w:i/>
                <w:sz w:val="18"/>
                <w:szCs w:val="18"/>
              </w:rPr>
              <w:t>Apartment/Unit #</w:t>
            </w:r>
          </w:p>
        </w:tc>
      </w:tr>
      <w:tr w:rsidR="00B63BF5" w14:paraId="424B2604" w14:textId="77777777" w:rsidTr="00FA4A2E">
        <w:trPr>
          <w:gridBefore w:val="1"/>
          <w:gridAfter w:val="6"/>
          <w:wAfter w:w="362" w:type="dxa"/>
        </w:trPr>
        <w:tc>
          <w:tcPr>
            <w:tcW w:w="13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FC72651" w14:textId="77777777" w:rsidR="000E600A" w:rsidRDefault="000E600A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8791" w:type="dxa"/>
            <w:gridSpan w:val="7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15EDA7" w14:textId="77777777" w:rsidR="000E600A" w:rsidRDefault="000E600A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B63BF5" w14:paraId="68448026" w14:textId="77777777" w:rsidTr="00FA4A2E">
        <w:trPr>
          <w:gridBefore w:val="1"/>
          <w:gridAfter w:val="6"/>
          <w:wAfter w:w="362" w:type="dxa"/>
        </w:trPr>
        <w:tc>
          <w:tcPr>
            <w:tcW w:w="13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7FE3527" w14:textId="77777777" w:rsidR="000E600A" w:rsidRPr="000E600A" w:rsidRDefault="000E600A" w:rsidP="00EF473E">
            <w:pPr>
              <w:rPr>
                <w:rFonts w:ascii="Futura Lt BT" w:hAnsi="Futura Lt BT"/>
                <w:sz w:val="18"/>
                <w:szCs w:val="18"/>
              </w:rPr>
            </w:pPr>
          </w:p>
        </w:tc>
        <w:tc>
          <w:tcPr>
            <w:tcW w:w="3641" w:type="dxa"/>
            <w:gridSpan w:val="3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4A00DE" w14:textId="77777777" w:rsidR="000E600A" w:rsidRPr="000E600A" w:rsidRDefault="000E600A" w:rsidP="00EF473E">
            <w:pPr>
              <w:rPr>
                <w:rFonts w:ascii="Futura Lt BT" w:hAnsi="Futura Lt BT"/>
                <w:i/>
                <w:sz w:val="18"/>
                <w:szCs w:val="18"/>
              </w:rPr>
            </w:pPr>
            <w:r w:rsidRPr="000E600A">
              <w:rPr>
                <w:rFonts w:ascii="Futura Lt BT" w:hAnsi="Futura Lt BT"/>
                <w:i/>
                <w:sz w:val="18"/>
                <w:szCs w:val="18"/>
              </w:rPr>
              <w:t>City</w:t>
            </w:r>
          </w:p>
        </w:tc>
        <w:tc>
          <w:tcPr>
            <w:tcW w:w="1804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102D7A" w14:textId="77777777" w:rsidR="000E600A" w:rsidRPr="000E600A" w:rsidRDefault="000E600A" w:rsidP="00EF473E">
            <w:pPr>
              <w:rPr>
                <w:rFonts w:ascii="Futura Lt BT" w:hAnsi="Futura Lt BT"/>
                <w:i/>
                <w:sz w:val="18"/>
                <w:szCs w:val="18"/>
              </w:rPr>
            </w:pPr>
            <w:r w:rsidRPr="000E600A">
              <w:rPr>
                <w:rFonts w:ascii="Futura Lt BT" w:hAnsi="Futura Lt BT"/>
                <w:i/>
                <w:sz w:val="18"/>
                <w:szCs w:val="18"/>
              </w:rPr>
              <w:t>State</w:t>
            </w:r>
          </w:p>
        </w:tc>
        <w:tc>
          <w:tcPr>
            <w:tcW w:w="3346" w:type="dxa"/>
            <w:gridSpan w:val="2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AD5937" w14:textId="77777777" w:rsidR="000E600A" w:rsidRPr="000E600A" w:rsidRDefault="000E600A" w:rsidP="00EF473E">
            <w:pPr>
              <w:rPr>
                <w:rFonts w:ascii="Futura Lt BT" w:hAnsi="Futura Lt BT"/>
                <w:i/>
                <w:sz w:val="18"/>
                <w:szCs w:val="18"/>
              </w:rPr>
            </w:pPr>
            <w:r w:rsidRPr="000E600A">
              <w:rPr>
                <w:rFonts w:ascii="Futura Lt BT" w:hAnsi="Futura Lt BT"/>
                <w:i/>
                <w:sz w:val="18"/>
                <w:szCs w:val="18"/>
              </w:rPr>
              <w:t>ZIP Code</w:t>
            </w:r>
          </w:p>
        </w:tc>
      </w:tr>
      <w:tr w:rsidR="00B63BF5" w14:paraId="6B0B30A6" w14:textId="77777777" w:rsidTr="00FA4A2E">
        <w:trPr>
          <w:gridBefore w:val="1"/>
          <w:gridAfter w:val="6"/>
          <w:wAfter w:w="362" w:type="dxa"/>
        </w:trPr>
        <w:tc>
          <w:tcPr>
            <w:tcW w:w="13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6F524AC" w14:textId="77777777" w:rsidR="000E600A" w:rsidRDefault="000E600A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Phone:</w:t>
            </w:r>
          </w:p>
        </w:tc>
        <w:tc>
          <w:tcPr>
            <w:tcW w:w="2561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8C9F6C" w14:textId="77777777" w:rsidR="000E600A" w:rsidRDefault="000E600A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(     )        -</w:t>
            </w:r>
          </w:p>
        </w:tc>
        <w:tc>
          <w:tcPr>
            <w:tcW w:w="108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ECCA9E9" w14:textId="77777777" w:rsidR="000E600A" w:rsidRDefault="000E600A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Email:</w:t>
            </w:r>
          </w:p>
        </w:tc>
        <w:tc>
          <w:tcPr>
            <w:tcW w:w="5150" w:type="dxa"/>
            <w:gridSpan w:val="4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9F018C" w14:textId="77777777" w:rsidR="000E600A" w:rsidRDefault="000E600A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3A53F8" w14:paraId="744AC307" w14:textId="77777777" w:rsidTr="00FA4A2E">
        <w:trPr>
          <w:gridBefore w:val="1"/>
          <w:gridAfter w:val="6"/>
          <w:wAfter w:w="362" w:type="dxa"/>
        </w:trPr>
        <w:tc>
          <w:tcPr>
            <w:tcW w:w="3018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14:paraId="27563383" w14:textId="77777777" w:rsidR="003A53F8" w:rsidRDefault="003A53F8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Social Security Number: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02EEF3" w14:textId="77777777" w:rsidR="003A53F8" w:rsidRDefault="003A53F8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29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895A942" w14:textId="77777777" w:rsidR="003A53F8" w:rsidRDefault="003A53F8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T-shirt Size:</w:t>
            </w:r>
          </w:p>
        </w:tc>
        <w:tc>
          <w:tcPr>
            <w:tcW w:w="3532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14:paraId="008B1FAC" w14:textId="7C48B355" w:rsidR="003A53F8" w:rsidRDefault="003A53F8" w:rsidP="00721D18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 xml:space="preserve">S    M    L   XL    XXL   3XL </w:t>
            </w:r>
            <w:r w:rsidR="0063308F">
              <w:rPr>
                <w:rFonts w:ascii="Futura Lt BT" w:hAnsi="Futura Lt BT"/>
                <w:sz w:val="24"/>
              </w:rPr>
              <w:t xml:space="preserve"> </w:t>
            </w:r>
            <w:r>
              <w:rPr>
                <w:rFonts w:ascii="Futura Lt BT" w:hAnsi="Futura Lt BT"/>
                <w:sz w:val="24"/>
              </w:rPr>
              <w:t xml:space="preserve"> 4XL</w:t>
            </w:r>
          </w:p>
        </w:tc>
      </w:tr>
      <w:tr w:rsidR="00B63BF5" w14:paraId="752EF86D" w14:textId="77777777" w:rsidTr="00FA4A2E">
        <w:trPr>
          <w:gridBefore w:val="1"/>
          <w:gridAfter w:val="6"/>
          <w:wAfter w:w="362" w:type="dxa"/>
        </w:trPr>
        <w:tc>
          <w:tcPr>
            <w:tcW w:w="375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14:paraId="7328D090" w14:textId="77777777" w:rsidR="000E600A" w:rsidRPr="000E600A" w:rsidRDefault="000E600A" w:rsidP="0063308F">
            <w:pPr>
              <w:rPr>
                <w:rFonts w:ascii="Futura Lt BT" w:hAnsi="Futura Lt BT"/>
                <w:i/>
                <w:sz w:val="18"/>
                <w:szCs w:val="18"/>
              </w:rPr>
            </w:pPr>
          </w:p>
        </w:tc>
        <w:tc>
          <w:tcPr>
            <w:tcW w:w="702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D614C7" w14:textId="77777777" w:rsidR="000E600A" w:rsidRPr="000E600A" w:rsidRDefault="000E600A" w:rsidP="00C5331A">
            <w:pPr>
              <w:jc w:val="center"/>
              <w:rPr>
                <w:rFonts w:ascii="Futura Lt BT" w:hAnsi="Futura Lt BT"/>
                <w:i/>
                <w:sz w:val="18"/>
                <w:szCs w:val="18"/>
              </w:rPr>
            </w:pPr>
            <w:r w:rsidRPr="000E600A">
              <w:rPr>
                <w:rFonts w:ascii="Futura Lt BT" w:hAnsi="Futura Lt BT"/>
                <w:i/>
                <w:sz w:val="18"/>
                <w:szCs w:val="18"/>
              </w:rPr>
              <w:t>YES</w:t>
            </w:r>
          </w:p>
        </w:tc>
        <w:tc>
          <w:tcPr>
            <w:tcW w:w="5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808DC" w14:textId="77777777" w:rsidR="000E600A" w:rsidRPr="000E600A" w:rsidRDefault="000E600A" w:rsidP="00C5331A">
            <w:pPr>
              <w:jc w:val="center"/>
              <w:rPr>
                <w:rFonts w:ascii="Futura Lt BT" w:hAnsi="Futura Lt BT"/>
                <w:i/>
                <w:sz w:val="18"/>
                <w:szCs w:val="18"/>
              </w:rPr>
            </w:pPr>
            <w:r w:rsidRPr="000E600A">
              <w:rPr>
                <w:rFonts w:ascii="Futura Lt BT" w:hAnsi="Futura Lt BT"/>
                <w:i/>
                <w:sz w:val="18"/>
                <w:szCs w:val="18"/>
              </w:rPr>
              <w:t>NO</w:t>
            </w:r>
          </w:p>
        </w:tc>
        <w:tc>
          <w:tcPr>
            <w:tcW w:w="3987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14:paraId="2AA8AF6C" w14:textId="77777777" w:rsidR="000E600A" w:rsidRPr="000E600A" w:rsidRDefault="000E600A" w:rsidP="000E600A">
            <w:pPr>
              <w:jc w:val="center"/>
              <w:rPr>
                <w:rFonts w:ascii="Futura Lt BT" w:hAnsi="Futura Lt BT"/>
                <w:i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5E915C" w14:textId="77777777" w:rsidR="000E600A" w:rsidRPr="000E600A" w:rsidRDefault="000E600A" w:rsidP="000E600A">
            <w:pPr>
              <w:jc w:val="center"/>
              <w:rPr>
                <w:rFonts w:ascii="Futura Lt BT" w:hAnsi="Futura Lt BT"/>
                <w:i/>
                <w:sz w:val="18"/>
                <w:szCs w:val="18"/>
              </w:rPr>
            </w:pPr>
            <w:r w:rsidRPr="000E600A">
              <w:rPr>
                <w:rFonts w:ascii="Futura Lt BT" w:hAnsi="Futura Lt BT"/>
                <w:i/>
                <w:sz w:val="18"/>
                <w:szCs w:val="18"/>
              </w:rPr>
              <w:t>YES</w:t>
            </w:r>
          </w:p>
        </w:tc>
        <w:tc>
          <w:tcPr>
            <w:tcW w:w="6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AFB4911" w14:textId="77777777" w:rsidR="000E600A" w:rsidRPr="000E600A" w:rsidRDefault="000E600A" w:rsidP="000E600A">
            <w:pPr>
              <w:jc w:val="center"/>
              <w:rPr>
                <w:rFonts w:ascii="Futura Lt BT" w:hAnsi="Futura Lt BT"/>
                <w:i/>
                <w:sz w:val="18"/>
                <w:szCs w:val="18"/>
              </w:rPr>
            </w:pPr>
            <w:r w:rsidRPr="000E600A">
              <w:rPr>
                <w:rFonts w:ascii="Futura Lt BT" w:hAnsi="Futura Lt BT"/>
                <w:i/>
                <w:sz w:val="18"/>
                <w:szCs w:val="18"/>
              </w:rPr>
              <w:t>NO</w:t>
            </w:r>
          </w:p>
        </w:tc>
      </w:tr>
      <w:tr w:rsidR="00B63BF5" w14:paraId="1A1FB92F" w14:textId="77777777" w:rsidTr="00FA4A2E">
        <w:trPr>
          <w:gridBefore w:val="1"/>
          <w:gridAfter w:val="6"/>
          <w:wAfter w:w="362" w:type="dxa"/>
        </w:trPr>
        <w:tc>
          <w:tcPr>
            <w:tcW w:w="392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25FD52FA" w14:textId="77777777" w:rsidR="000E600A" w:rsidRPr="0063308F" w:rsidRDefault="00C5331A" w:rsidP="00C5331A">
            <w:pPr>
              <w:rPr>
                <w:rFonts w:ascii="Futura Lt BT" w:hAnsi="Futura Lt BT"/>
                <w:sz w:val="18"/>
                <w:szCs w:val="18"/>
              </w:rPr>
            </w:pPr>
            <w:r w:rsidRPr="0063308F">
              <w:rPr>
                <w:rFonts w:ascii="Futura Lt BT" w:hAnsi="Futura Lt BT"/>
                <w:sz w:val="18"/>
                <w:szCs w:val="18"/>
              </w:rPr>
              <w:t xml:space="preserve">Are you a citizen of the United </w:t>
            </w:r>
            <w:r w:rsidR="000E600A" w:rsidRPr="0063308F">
              <w:rPr>
                <w:rFonts w:ascii="Futura Lt BT" w:hAnsi="Futura Lt BT"/>
                <w:sz w:val="18"/>
                <w:szCs w:val="18"/>
              </w:rPr>
              <w:t>S</w:t>
            </w:r>
            <w:r w:rsidRPr="0063308F">
              <w:rPr>
                <w:rFonts w:ascii="Futura Lt BT" w:hAnsi="Futura Lt BT"/>
                <w:sz w:val="18"/>
                <w:szCs w:val="18"/>
              </w:rPr>
              <w:t>tates</w:t>
            </w:r>
            <w:r w:rsidR="000E600A" w:rsidRPr="0063308F">
              <w:rPr>
                <w:rFonts w:ascii="Futura Lt BT" w:hAnsi="Futura Lt BT"/>
                <w:sz w:val="18"/>
                <w:szCs w:val="18"/>
              </w:rPr>
              <w:t>?</w:t>
            </w:r>
          </w:p>
        </w:tc>
        <w:tc>
          <w:tcPr>
            <w:tcW w:w="5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2651186" w14:textId="77777777" w:rsidR="000E600A" w:rsidRPr="00C5331A" w:rsidRDefault="00C5331A" w:rsidP="00C5331A">
            <w:pPr>
              <w:jc w:val="center"/>
              <w:rPr>
                <w:rFonts w:ascii="Futura Lt BT" w:hAnsi="Futura Lt BT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5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A5DE6D7" w14:textId="77777777" w:rsidR="000E600A" w:rsidRPr="00C5331A" w:rsidRDefault="00C5331A" w:rsidP="00C5331A">
            <w:pPr>
              <w:jc w:val="center"/>
              <w:rPr>
                <w:rFonts w:ascii="Futura Lt BT" w:hAnsi="Futura Lt BT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3987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14:paraId="7F6DC9E7" w14:textId="77777777" w:rsidR="000E600A" w:rsidRPr="0063308F" w:rsidRDefault="000E600A" w:rsidP="00EF473E">
            <w:pPr>
              <w:rPr>
                <w:rFonts w:ascii="Futura Lt BT" w:hAnsi="Futura Lt BT"/>
                <w:sz w:val="18"/>
                <w:szCs w:val="18"/>
              </w:rPr>
            </w:pPr>
            <w:r w:rsidRPr="0063308F">
              <w:rPr>
                <w:rFonts w:ascii="Futura Lt BT" w:hAnsi="Futura Lt BT"/>
                <w:sz w:val="18"/>
                <w:szCs w:val="18"/>
              </w:rPr>
              <w:t>If no, are yo</w:t>
            </w:r>
            <w:r w:rsidR="00C5331A" w:rsidRPr="0063308F">
              <w:rPr>
                <w:rFonts w:ascii="Futura Lt BT" w:hAnsi="Futura Lt BT"/>
                <w:sz w:val="18"/>
                <w:szCs w:val="18"/>
              </w:rPr>
              <w:t>u authorized to work in the U.S.</w:t>
            </w:r>
            <w:r w:rsidRPr="0063308F">
              <w:rPr>
                <w:rFonts w:ascii="Futura Lt BT" w:hAnsi="Futura Lt BT"/>
                <w:sz w:val="18"/>
                <w:szCs w:val="18"/>
              </w:rPr>
              <w:t>?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1E7A72B" w14:textId="77777777" w:rsidR="000E600A" w:rsidRPr="00C5331A" w:rsidRDefault="00C5331A" w:rsidP="00C5331A">
            <w:pPr>
              <w:jc w:val="center"/>
              <w:rPr>
                <w:rFonts w:ascii="Futura Lt BT" w:hAnsi="Futura Lt BT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6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F04E707" w14:textId="77777777" w:rsidR="000E600A" w:rsidRPr="00C5331A" w:rsidRDefault="00C5331A" w:rsidP="00C5331A">
            <w:pPr>
              <w:jc w:val="center"/>
              <w:rPr>
                <w:rFonts w:ascii="Futura Lt BT" w:hAnsi="Futura Lt BT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</w:tr>
      <w:tr w:rsidR="00855CDD" w14:paraId="27C9A901" w14:textId="77777777" w:rsidTr="00FA4A2E">
        <w:trPr>
          <w:gridBefore w:val="1"/>
          <w:gridAfter w:val="6"/>
          <w:wAfter w:w="362" w:type="dxa"/>
        </w:trPr>
        <w:tc>
          <w:tcPr>
            <w:tcW w:w="392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4E0FF80C" w14:textId="77777777" w:rsidR="00C5331A" w:rsidRPr="00656E76" w:rsidRDefault="00C5331A" w:rsidP="00C5331A">
            <w:pPr>
              <w:rPr>
                <w:rFonts w:ascii="Futura Lt BT" w:hAnsi="Futura Lt BT"/>
                <w:sz w:val="18"/>
                <w:szCs w:val="18"/>
              </w:rPr>
            </w:pPr>
          </w:p>
        </w:tc>
        <w:tc>
          <w:tcPr>
            <w:tcW w:w="5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ABB222" w14:textId="77777777" w:rsidR="00C5331A" w:rsidRPr="00656E76" w:rsidRDefault="00C5331A" w:rsidP="00C5331A">
            <w:pPr>
              <w:jc w:val="center"/>
              <w:rPr>
                <w:rFonts w:ascii="Futura Lt BT" w:hAnsi="Futura Lt BT"/>
                <w:i/>
                <w:sz w:val="18"/>
                <w:szCs w:val="18"/>
              </w:rPr>
            </w:pPr>
            <w:r w:rsidRPr="00656E76">
              <w:rPr>
                <w:rFonts w:ascii="Futura Lt BT" w:hAnsi="Futura Lt BT"/>
                <w:i/>
                <w:sz w:val="18"/>
                <w:szCs w:val="18"/>
              </w:rPr>
              <w:t>YES</w:t>
            </w:r>
          </w:p>
        </w:tc>
        <w:tc>
          <w:tcPr>
            <w:tcW w:w="5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DDB106" w14:textId="77777777" w:rsidR="00C5331A" w:rsidRPr="00656E76" w:rsidRDefault="00C5331A" w:rsidP="00C5331A">
            <w:pPr>
              <w:jc w:val="center"/>
              <w:rPr>
                <w:rFonts w:ascii="Futura Lt BT" w:hAnsi="Futura Lt BT"/>
                <w:i/>
                <w:sz w:val="18"/>
                <w:szCs w:val="18"/>
              </w:rPr>
            </w:pPr>
            <w:r w:rsidRPr="00656E76">
              <w:rPr>
                <w:rFonts w:ascii="Futura Lt BT" w:hAnsi="Futura Lt BT"/>
                <w:i/>
                <w:sz w:val="18"/>
                <w:szCs w:val="18"/>
              </w:rPr>
              <w:t>NO</w:t>
            </w:r>
          </w:p>
        </w:tc>
        <w:tc>
          <w:tcPr>
            <w:tcW w:w="12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1DCF184" w14:textId="77777777" w:rsidR="00C5331A" w:rsidRPr="00656E76" w:rsidRDefault="00C5331A" w:rsidP="00C5331A">
            <w:pPr>
              <w:rPr>
                <w:rFonts w:ascii="Futura Lt BT" w:hAnsi="Futura Lt BT"/>
                <w:sz w:val="18"/>
                <w:szCs w:val="18"/>
              </w:rPr>
            </w:pPr>
          </w:p>
        </w:tc>
        <w:tc>
          <w:tcPr>
            <w:tcW w:w="3920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442A59F3" w14:textId="77777777" w:rsidR="00C5331A" w:rsidRPr="00656E76" w:rsidRDefault="00C5331A" w:rsidP="00C5331A">
            <w:pPr>
              <w:rPr>
                <w:rFonts w:ascii="Futura Lt BT" w:hAnsi="Futura Lt BT"/>
                <w:sz w:val="18"/>
                <w:szCs w:val="18"/>
              </w:rPr>
            </w:pPr>
          </w:p>
        </w:tc>
      </w:tr>
      <w:tr w:rsidR="00855CDD" w14:paraId="3FFCCD20" w14:textId="77777777" w:rsidTr="00FA4A2E">
        <w:trPr>
          <w:gridBefore w:val="1"/>
          <w:gridAfter w:val="6"/>
          <w:wAfter w:w="362" w:type="dxa"/>
        </w:trPr>
        <w:tc>
          <w:tcPr>
            <w:tcW w:w="392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E654A26" w14:textId="77777777" w:rsidR="00C5331A" w:rsidRPr="0063308F" w:rsidRDefault="00C5331A" w:rsidP="00C5331A">
            <w:pPr>
              <w:rPr>
                <w:rFonts w:ascii="Futura Lt BT" w:hAnsi="Futura Lt BT"/>
                <w:sz w:val="18"/>
                <w:szCs w:val="18"/>
              </w:rPr>
            </w:pPr>
            <w:r w:rsidRPr="0063308F">
              <w:rPr>
                <w:rFonts w:ascii="Futura Lt BT" w:hAnsi="Futura Lt BT"/>
                <w:sz w:val="18"/>
                <w:szCs w:val="18"/>
              </w:rPr>
              <w:t>Have you ever worked for FBC Waco?</w:t>
            </w:r>
          </w:p>
        </w:tc>
        <w:tc>
          <w:tcPr>
            <w:tcW w:w="5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EDA9C41" w14:textId="77777777" w:rsidR="00C5331A" w:rsidRPr="00C5331A" w:rsidRDefault="00C5331A" w:rsidP="00C5331A">
            <w:pPr>
              <w:jc w:val="center"/>
              <w:rPr>
                <w:rFonts w:ascii="Futura Lt BT" w:hAnsi="Futura Lt BT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5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3A9143F" w14:textId="77777777" w:rsidR="00C5331A" w:rsidRPr="00C5331A" w:rsidRDefault="00C5331A" w:rsidP="00C5331A">
            <w:pPr>
              <w:jc w:val="center"/>
              <w:rPr>
                <w:rFonts w:ascii="Futura Lt BT" w:hAnsi="Futura Lt BT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12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87A9C4A" w14:textId="77777777" w:rsidR="00C5331A" w:rsidRPr="0063308F" w:rsidRDefault="00C5331A" w:rsidP="00C5331A">
            <w:pPr>
              <w:rPr>
                <w:rFonts w:ascii="Futura Lt BT" w:hAnsi="Futura Lt BT"/>
                <w:sz w:val="18"/>
                <w:szCs w:val="18"/>
              </w:rPr>
            </w:pPr>
            <w:r w:rsidRPr="0063308F">
              <w:rPr>
                <w:rFonts w:ascii="Futura Lt BT" w:hAnsi="Futura Lt BT"/>
                <w:sz w:val="18"/>
                <w:szCs w:val="18"/>
              </w:rPr>
              <w:t>If yes, when?</w:t>
            </w:r>
          </w:p>
        </w:tc>
        <w:tc>
          <w:tcPr>
            <w:tcW w:w="3920" w:type="dxa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CA8FD5" w14:textId="77777777" w:rsidR="00C5331A" w:rsidRDefault="00C5331A" w:rsidP="00C5331A">
            <w:pPr>
              <w:rPr>
                <w:rFonts w:ascii="Futura Lt BT" w:hAnsi="Futura Lt BT"/>
                <w:sz w:val="24"/>
              </w:rPr>
            </w:pPr>
          </w:p>
        </w:tc>
      </w:tr>
      <w:tr w:rsidR="00855CDD" w14:paraId="39E3F0CF" w14:textId="77777777" w:rsidTr="00FA4A2E">
        <w:trPr>
          <w:gridBefore w:val="1"/>
          <w:gridAfter w:val="6"/>
          <w:wAfter w:w="362" w:type="dxa"/>
        </w:trPr>
        <w:tc>
          <w:tcPr>
            <w:tcW w:w="392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605609EF" w14:textId="77777777" w:rsidR="00C5331A" w:rsidRPr="00656E76" w:rsidRDefault="00C5331A" w:rsidP="00C5331A">
            <w:pPr>
              <w:rPr>
                <w:rFonts w:ascii="Futura Lt BT" w:hAnsi="Futura Lt BT"/>
                <w:sz w:val="18"/>
                <w:szCs w:val="18"/>
              </w:rPr>
            </w:pPr>
          </w:p>
        </w:tc>
        <w:tc>
          <w:tcPr>
            <w:tcW w:w="5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7F056" w14:textId="77777777" w:rsidR="00C5331A" w:rsidRPr="00656E76" w:rsidRDefault="00C5331A" w:rsidP="00C5331A">
            <w:pPr>
              <w:jc w:val="center"/>
              <w:rPr>
                <w:rFonts w:ascii="Futura Lt BT" w:hAnsi="Futura Lt BT"/>
                <w:i/>
                <w:sz w:val="18"/>
                <w:szCs w:val="18"/>
              </w:rPr>
            </w:pPr>
            <w:r w:rsidRPr="00656E76">
              <w:rPr>
                <w:rFonts w:ascii="Futura Lt BT" w:hAnsi="Futura Lt BT"/>
                <w:i/>
                <w:sz w:val="18"/>
                <w:szCs w:val="18"/>
              </w:rPr>
              <w:t>YES</w:t>
            </w:r>
          </w:p>
        </w:tc>
        <w:tc>
          <w:tcPr>
            <w:tcW w:w="5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BFD45" w14:textId="77777777" w:rsidR="00C5331A" w:rsidRPr="00656E76" w:rsidRDefault="00C5331A" w:rsidP="00C5331A">
            <w:pPr>
              <w:jc w:val="center"/>
              <w:rPr>
                <w:rFonts w:ascii="Futura Lt BT" w:hAnsi="Futura Lt BT"/>
                <w:i/>
                <w:sz w:val="18"/>
                <w:szCs w:val="18"/>
              </w:rPr>
            </w:pPr>
            <w:r w:rsidRPr="00656E76">
              <w:rPr>
                <w:rFonts w:ascii="Futura Lt BT" w:hAnsi="Futura Lt BT"/>
                <w:i/>
                <w:sz w:val="18"/>
                <w:szCs w:val="18"/>
              </w:rPr>
              <w:t>NO</w:t>
            </w:r>
          </w:p>
        </w:tc>
        <w:tc>
          <w:tcPr>
            <w:tcW w:w="12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80FF45E" w14:textId="77777777" w:rsidR="00C5331A" w:rsidRPr="00656E76" w:rsidRDefault="00C5331A" w:rsidP="00C5331A">
            <w:pPr>
              <w:rPr>
                <w:rFonts w:ascii="Futura Lt BT" w:hAnsi="Futura Lt BT"/>
                <w:sz w:val="18"/>
                <w:szCs w:val="18"/>
              </w:rPr>
            </w:pPr>
          </w:p>
        </w:tc>
        <w:tc>
          <w:tcPr>
            <w:tcW w:w="3920" w:type="dxa"/>
            <w:gridSpan w:val="3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1E8BC0" w14:textId="77777777" w:rsidR="00C5331A" w:rsidRPr="00656E76" w:rsidRDefault="00C5331A" w:rsidP="00C5331A">
            <w:pPr>
              <w:rPr>
                <w:rFonts w:ascii="Futura Lt BT" w:hAnsi="Futura Lt BT"/>
                <w:sz w:val="18"/>
                <w:szCs w:val="18"/>
              </w:rPr>
            </w:pPr>
          </w:p>
        </w:tc>
      </w:tr>
      <w:tr w:rsidR="00855CDD" w14:paraId="2879B707" w14:textId="77777777" w:rsidTr="00FA4A2E">
        <w:trPr>
          <w:gridBefore w:val="1"/>
          <w:gridAfter w:val="6"/>
          <w:wAfter w:w="362" w:type="dxa"/>
        </w:trPr>
        <w:tc>
          <w:tcPr>
            <w:tcW w:w="392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89A078B" w14:textId="77777777" w:rsidR="00C5331A" w:rsidRPr="0063308F" w:rsidRDefault="00C5331A" w:rsidP="00C5331A">
            <w:pPr>
              <w:rPr>
                <w:rFonts w:ascii="Futura Lt BT" w:hAnsi="Futura Lt BT"/>
                <w:sz w:val="16"/>
                <w:szCs w:val="16"/>
              </w:rPr>
            </w:pPr>
            <w:r w:rsidRPr="0063308F">
              <w:rPr>
                <w:rFonts w:ascii="Futura Lt BT" w:hAnsi="Futura Lt BT"/>
                <w:sz w:val="16"/>
                <w:szCs w:val="16"/>
              </w:rPr>
              <w:t>Have you ever been convicted of a felony?</w:t>
            </w:r>
          </w:p>
        </w:tc>
        <w:tc>
          <w:tcPr>
            <w:tcW w:w="5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20513D" w14:textId="77777777" w:rsidR="00C5331A" w:rsidRPr="00C5331A" w:rsidRDefault="00C5331A" w:rsidP="00C5331A">
            <w:pPr>
              <w:jc w:val="center"/>
              <w:rPr>
                <w:rFonts w:ascii="Futura Lt BT" w:hAnsi="Futura Lt BT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5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AD960D0" w14:textId="77777777" w:rsidR="00C5331A" w:rsidRPr="00C5331A" w:rsidRDefault="00C5331A" w:rsidP="00C5331A">
            <w:pPr>
              <w:jc w:val="center"/>
              <w:rPr>
                <w:rFonts w:ascii="Futura Lt BT" w:hAnsi="Futura Lt BT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123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063C243" w14:textId="77777777" w:rsidR="00C5331A" w:rsidRPr="0063308F" w:rsidRDefault="00C5331A" w:rsidP="00C5331A">
            <w:pPr>
              <w:rPr>
                <w:rFonts w:ascii="Futura Lt BT" w:hAnsi="Futura Lt BT"/>
                <w:sz w:val="18"/>
                <w:szCs w:val="18"/>
              </w:rPr>
            </w:pPr>
            <w:r w:rsidRPr="0063308F">
              <w:rPr>
                <w:rFonts w:ascii="Futura Lt BT" w:hAnsi="Futura Lt BT"/>
                <w:sz w:val="18"/>
                <w:szCs w:val="18"/>
              </w:rPr>
              <w:t>If yes, when?</w:t>
            </w:r>
          </w:p>
        </w:tc>
        <w:tc>
          <w:tcPr>
            <w:tcW w:w="3920" w:type="dxa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204EBF" w14:textId="77777777" w:rsidR="00C5331A" w:rsidRDefault="00C5331A" w:rsidP="00C5331A">
            <w:pPr>
              <w:rPr>
                <w:rFonts w:ascii="Futura Lt BT" w:hAnsi="Futura Lt BT"/>
                <w:sz w:val="24"/>
              </w:rPr>
            </w:pPr>
          </w:p>
        </w:tc>
      </w:tr>
      <w:tr w:rsidR="00B63BF5" w14:paraId="2E0AF305" w14:textId="77777777" w:rsidTr="00FA4A2E">
        <w:trPr>
          <w:gridBefore w:val="1"/>
          <w:gridAfter w:val="6"/>
          <w:wAfter w:w="362" w:type="dxa"/>
        </w:trPr>
        <w:tc>
          <w:tcPr>
            <w:tcW w:w="7680" w:type="dxa"/>
            <w:gridSpan w:val="68"/>
            <w:tcBorders>
              <w:top w:val="nil"/>
              <w:left w:val="nil"/>
              <w:bottom w:val="nil"/>
              <w:right w:val="nil"/>
            </w:tcBorders>
          </w:tcPr>
          <w:p w14:paraId="606F3F83" w14:textId="77777777" w:rsidR="00656E76" w:rsidRPr="0063308F" w:rsidRDefault="00656E76" w:rsidP="00C5331A">
            <w:pPr>
              <w:rPr>
                <w:rFonts w:ascii="Futura Lt BT" w:hAnsi="Futura Lt BT"/>
                <w:sz w:val="18"/>
                <w:szCs w:val="18"/>
              </w:rPr>
            </w:pPr>
            <w:r w:rsidRPr="0063308F">
              <w:rPr>
                <w:rFonts w:ascii="Futura Lt BT" w:hAnsi="Futura Lt BT"/>
                <w:sz w:val="18"/>
                <w:szCs w:val="18"/>
              </w:rPr>
              <w:t>Have you ever had a moving violation, been ticketed, or arrested in the last 12 months?</w:t>
            </w:r>
          </w:p>
        </w:tc>
        <w:tc>
          <w:tcPr>
            <w:tcW w:w="3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6E478BB" w14:textId="77777777" w:rsidR="00656E76" w:rsidRPr="00656E76" w:rsidRDefault="00656E76" w:rsidP="00656E76">
            <w:pPr>
              <w:jc w:val="center"/>
              <w:rPr>
                <w:rFonts w:ascii="Futura Lt BT" w:hAnsi="Futura Lt BT"/>
                <w:sz w:val="20"/>
                <w:szCs w:val="20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8663E" w14:textId="77777777" w:rsidR="00656E76" w:rsidRPr="00656E76" w:rsidRDefault="00656E76" w:rsidP="00656E76">
            <w:pPr>
              <w:rPr>
                <w:rFonts w:ascii="Futura Lt BT" w:hAnsi="Futura Lt BT"/>
                <w:sz w:val="18"/>
                <w:szCs w:val="18"/>
              </w:rPr>
            </w:pPr>
            <w:r w:rsidRPr="00656E76">
              <w:rPr>
                <w:rFonts w:ascii="Futura Lt BT" w:hAnsi="Futura Lt BT"/>
                <w:sz w:val="18"/>
                <w:szCs w:val="18"/>
              </w:rPr>
              <w:t>YES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57716DD" w14:textId="77777777" w:rsidR="00656E76" w:rsidRPr="00656E76" w:rsidRDefault="00656E76" w:rsidP="00656E76">
            <w:pPr>
              <w:jc w:val="center"/>
              <w:rPr>
                <w:rFonts w:ascii="Futura Lt BT" w:hAnsi="Futura Lt BT"/>
                <w:sz w:val="20"/>
                <w:szCs w:val="20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12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4FAEC" w14:textId="77777777" w:rsidR="00656E76" w:rsidRPr="00656E76" w:rsidRDefault="00656E76" w:rsidP="00656E76">
            <w:pPr>
              <w:rPr>
                <w:rFonts w:ascii="Futura Lt BT" w:hAnsi="Futura Lt BT"/>
                <w:sz w:val="18"/>
                <w:szCs w:val="18"/>
              </w:rPr>
            </w:pPr>
            <w:r w:rsidRPr="00656E76">
              <w:rPr>
                <w:rFonts w:ascii="Futura Lt BT" w:hAnsi="Futura Lt BT"/>
                <w:sz w:val="18"/>
                <w:szCs w:val="18"/>
              </w:rPr>
              <w:t>NO</w:t>
            </w:r>
          </w:p>
        </w:tc>
      </w:tr>
      <w:tr w:rsidR="0090059B" w14:paraId="4D4BFB20" w14:textId="77777777" w:rsidTr="00FA4A2E">
        <w:trPr>
          <w:gridBefore w:val="1"/>
          <w:gridAfter w:val="6"/>
          <w:wAfter w:w="362" w:type="dxa"/>
        </w:trPr>
        <w:tc>
          <w:tcPr>
            <w:tcW w:w="2475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7519E500" w14:textId="77777777" w:rsidR="00656E76" w:rsidRDefault="00656E76" w:rsidP="00C5331A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Driver’s License State:</w:t>
            </w:r>
          </w:p>
        </w:tc>
        <w:tc>
          <w:tcPr>
            <w:tcW w:w="137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731733" w14:textId="77777777" w:rsidR="00656E76" w:rsidRDefault="00656E76" w:rsidP="00C5331A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2790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14:paraId="434DF670" w14:textId="77777777" w:rsidR="00656E76" w:rsidRDefault="00656E76" w:rsidP="00C5331A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Driver’s License Number:</w:t>
            </w:r>
          </w:p>
        </w:tc>
        <w:tc>
          <w:tcPr>
            <w:tcW w:w="3511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F40AB8" w14:textId="77777777" w:rsidR="00656E76" w:rsidRDefault="00656E76" w:rsidP="00C5331A">
            <w:pPr>
              <w:rPr>
                <w:rFonts w:ascii="Futura Lt BT" w:hAnsi="Futura Lt BT"/>
                <w:sz w:val="24"/>
              </w:rPr>
            </w:pPr>
          </w:p>
        </w:tc>
      </w:tr>
      <w:tr w:rsidR="00B63BF5" w14:paraId="1CF1BF06" w14:textId="77777777" w:rsidTr="00FA4A2E">
        <w:trPr>
          <w:gridBefore w:val="1"/>
          <w:gridAfter w:val="6"/>
          <w:wAfter w:w="362" w:type="dxa"/>
        </w:trPr>
        <w:tc>
          <w:tcPr>
            <w:tcW w:w="4123" w:type="dxa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EDE2FF" w14:textId="77777777" w:rsidR="00656E76" w:rsidRPr="00656E76" w:rsidRDefault="00656E76" w:rsidP="00656E76">
            <w:pPr>
              <w:rPr>
                <w:rFonts w:ascii="Futura Lt BT" w:hAnsi="Futura Lt BT"/>
                <w:sz w:val="20"/>
                <w:szCs w:val="20"/>
              </w:rPr>
            </w:pPr>
            <w:r w:rsidRPr="00656E76">
              <w:rPr>
                <w:rFonts w:ascii="Futura Lt BT" w:hAnsi="Futura Lt BT"/>
                <w:sz w:val="20"/>
                <w:szCs w:val="20"/>
              </w:rPr>
              <w:t>Do you currently have auto liability insurance?</w:t>
            </w:r>
          </w:p>
        </w:tc>
        <w:tc>
          <w:tcPr>
            <w:tcW w:w="28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2A51D1" w14:textId="77777777" w:rsidR="00656E76" w:rsidRPr="00656E76" w:rsidRDefault="00656E76" w:rsidP="00656E76">
            <w:pPr>
              <w:jc w:val="center"/>
              <w:rPr>
                <w:rFonts w:ascii="Futura Lt BT" w:hAnsi="Futura Lt BT"/>
                <w:sz w:val="20"/>
                <w:szCs w:val="20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57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917819" w14:textId="77777777" w:rsidR="00656E76" w:rsidRDefault="00656E76" w:rsidP="00656E76">
            <w:pPr>
              <w:rPr>
                <w:rFonts w:ascii="Futura Lt BT" w:hAnsi="Futura Lt BT"/>
                <w:sz w:val="24"/>
              </w:rPr>
            </w:pPr>
            <w:r w:rsidRPr="00656E76">
              <w:rPr>
                <w:rFonts w:ascii="Futura Lt BT" w:hAnsi="Futura Lt BT"/>
                <w:sz w:val="18"/>
                <w:szCs w:val="18"/>
              </w:rPr>
              <w:t>YES</w:t>
            </w:r>
          </w:p>
        </w:tc>
        <w:tc>
          <w:tcPr>
            <w:tcW w:w="3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B92143" w14:textId="77777777" w:rsidR="00656E76" w:rsidRPr="00656E76" w:rsidRDefault="00656E76" w:rsidP="00656E76">
            <w:pPr>
              <w:jc w:val="center"/>
              <w:rPr>
                <w:rFonts w:ascii="Futura Lt BT" w:hAnsi="Futura Lt BT"/>
                <w:sz w:val="20"/>
                <w:szCs w:val="20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4837" w:type="dxa"/>
            <w:gridSpan w:val="3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3DDA6F" w14:textId="77777777" w:rsidR="00656E76" w:rsidRDefault="00656E76" w:rsidP="00656E76">
            <w:pPr>
              <w:rPr>
                <w:rFonts w:ascii="Futura Lt BT" w:hAnsi="Futura Lt BT"/>
                <w:sz w:val="24"/>
              </w:rPr>
            </w:pPr>
            <w:r w:rsidRPr="00656E76">
              <w:rPr>
                <w:rFonts w:ascii="Futura Lt BT" w:hAnsi="Futura Lt BT"/>
                <w:sz w:val="18"/>
                <w:szCs w:val="18"/>
              </w:rPr>
              <w:t>NO</w:t>
            </w:r>
          </w:p>
        </w:tc>
      </w:tr>
      <w:tr w:rsidR="00656E76" w14:paraId="2C645F40" w14:textId="77777777" w:rsidTr="00FA4A2E">
        <w:trPr>
          <w:gridBefore w:val="1"/>
          <w:gridAfter w:val="6"/>
          <w:wAfter w:w="362" w:type="dxa"/>
        </w:trPr>
        <w:tc>
          <w:tcPr>
            <w:tcW w:w="10150" w:type="dxa"/>
            <w:gridSpan w:val="8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 w:themeFill="text1"/>
          </w:tcPr>
          <w:p w14:paraId="013A15D6" w14:textId="77777777" w:rsidR="00656E76" w:rsidRPr="00A3527A" w:rsidRDefault="00656E76" w:rsidP="00656E76">
            <w:pPr>
              <w:rPr>
                <w:rFonts w:ascii="Futura Lt BT" w:hAnsi="Futura Lt BT"/>
                <w:sz w:val="24"/>
              </w:rPr>
            </w:pPr>
            <w:r w:rsidRPr="00A3527A">
              <w:rPr>
                <w:rFonts w:ascii="Futura Lt BT" w:hAnsi="Futura Lt BT"/>
                <w:sz w:val="24"/>
              </w:rPr>
              <w:t xml:space="preserve">Position(s) </w:t>
            </w:r>
            <w:r w:rsidR="00C0355D">
              <w:rPr>
                <w:rFonts w:ascii="Futura Lt BT" w:hAnsi="Futura Lt BT"/>
                <w:sz w:val="24"/>
              </w:rPr>
              <w:t>Applied For</w:t>
            </w:r>
          </w:p>
        </w:tc>
      </w:tr>
      <w:tr w:rsidR="00A3527A" w14:paraId="1C53BA84" w14:textId="77777777" w:rsidTr="00FA4A2E">
        <w:trPr>
          <w:gridBefore w:val="1"/>
          <w:gridAfter w:val="6"/>
          <w:wAfter w:w="362" w:type="dxa"/>
        </w:trPr>
        <w:tc>
          <w:tcPr>
            <w:tcW w:w="10150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14:paraId="21A6F00C" w14:textId="77777777" w:rsidR="00A3527A" w:rsidRPr="00855CDD" w:rsidRDefault="00A3527A" w:rsidP="00467F60">
            <w:pPr>
              <w:rPr>
                <w:rFonts w:ascii="Futura Lt BT" w:hAnsi="Futura Lt BT"/>
                <w:b/>
                <w:sz w:val="24"/>
              </w:rPr>
            </w:pPr>
            <w:r>
              <w:rPr>
                <w:rFonts w:ascii="Futura Lt BT" w:hAnsi="Futura Lt BT"/>
                <w:sz w:val="24"/>
              </w:rPr>
              <w:t>Please check all that apply. Some p</w:t>
            </w:r>
            <w:r w:rsidR="00467F60">
              <w:rPr>
                <w:rFonts w:ascii="Futura Lt BT" w:hAnsi="Futura Lt BT"/>
                <w:sz w:val="24"/>
              </w:rPr>
              <w:t>ositions may already be filled.</w:t>
            </w:r>
          </w:p>
        </w:tc>
      </w:tr>
      <w:tr w:rsidR="008D22D2" w14:paraId="1D368B52" w14:textId="77777777" w:rsidTr="00FA4A2E">
        <w:trPr>
          <w:gridBefore w:val="1"/>
          <w:gridAfter w:val="6"/>
          <w:wAfter w:w="362" w:type="dxa"/>
        </w:trPr>
        <w:tc>
          <w:tcPr>
            <w:tcW w:w="10150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14:paraId="532713FC" w14:textId="77777777" w:rsidR="008D22D2" w:rsidRPr="008D22D2" w:rsidRDefault="008D22D2" w:rsidP="00467F60">
            <w:pPr>
              <w:rPr>
                <w:rFonts w:ascii="Futura Lt BT" w:hAnsi="Futura Lt BT"/>
                <w:i/>
                <w:sz w:val="18"/>
              </w:rPr>
            </w:pPr>
            <w:r w:rsidRPr="008D22D2">
              <w:rPr>
                <w:rFonts w:ascii="Futura Lt BT" w:hAnsi="Futura Lt BT"/>
                <w:i/>
                <w:sz w:val="18"/>
              </w:rPr>
              <w:t>FT = Full-time Position (40hrs/week); PT = Part-time Position (hours vary; 20</w:t>
            </w:r>
            <w:r w:rsidR="001E170F">
              <w:rPr>
                <w:rFonts w:ascii="Futura Lt BT" w:hAnsi="Futura Lt BT"/>
                <w:i/>
                <w:sz w:val="18"/>
              </w:rPr>
              <w:t xml:space="preserve"> </w:t>
            </w:r>
            <w:r w:rsidRPr="008D22D2">
              <w:rPr>
                <w:rFonts w:ascii="Futura Lt BT" w:hAnsi="Futura Lt BT"/>
                <w:i/>
                <w:sz w:val="18"/>
              </w:rPr>
              <w:t>hours or less</w:t>
            </w:r>
            <w:r>
              <w:rPr>
                <w:rFonts w:ascii="Futura Lt BT" w:hAnsi="Futura Lt BT"/>
                <w:i/>
                <w:sz w:val="18"/>
              </w:rPr>
              <w:t xml:space="preserve"> depending on position</w:t>
            </w:r>
            <w:r w:rsidRPr="008D22D2">
              <w:rPr>
                <w:rFonts w:ascii="Futura Lt BT" w:hAnsi="Futura Lt BT"/>
                <w:i/>
                <w:sz w:val="18"/>
              </w:rPr>
              <w:t>)</w:t>
            </w:r>
          </w:p>
        </w:tc>
      </w:tr>
      <w:tr w:rsidR="00FA4A2E" w14:paraId="35F9F9E5" w14:textId="77777777" w:rsidTr="00FA4A2E">
        <w:trPr>
          <w:gridBefore w:val="1"/>
          <w:gridAfter w:val="2"/>
          <w:wAfter w:w="74" w:type="dxa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08B7FA3" w14:textId="77777777" w:rsidR="001E170F" w:rsidRPr="001E170F" w:rsidRDefault="001E170F" w:rsidP="00656E76">
            <w:pPr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5098" w:type="dxa"/>
            <w:gridSpan w:val="43"/>
            <w:tcBorders>
              <w:top w:val="nil"/>
              <w:left w:val="nil"/>
              <w:bottom w:val="nil"/>
              <w:right w:val="nil"/>
            </w:tcBorders>
          </w:tcPr>
          <w:p w14:paraId="12AC688F" w14:textId="77777777" w:rsidR="001E170F" w:rsidRPr="001E170F" w:rsidRDefault="001E170F" w:rsidP="00656E76">
            <w:pPr>
              <w:rPr>
                <w:rFonts w:ascii="Futura Lt BT" w:hAnsi="Futura Lt BT"/>
                <w:sz w:val="10"/>
                <w:szCs w:val="10"/>
              </w:rPr>
            </w:pPr>
          </w:p>
        </w:tc>
        <w:tc>
          <w:tcPr>
            <w:tcW w:w="3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3EF57" w14:textId="77777777" w:rsidR="001E170F" w:rsidRPr="001E170F" w:rsidRDefault="001E170F" w:rsidP="00656E76">
            <w:pPr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465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14:paraId="1271E20E" w14:textId="77777777" w:rsidR="001E170F" w:rsidRPr="001E170F" w:rsidRDefault="001E170F" w:rsidP="00656E76">
            <w:pPr>
              <w:rPr>
                <w:rFonts w:ascii="Futura Lt BT" w:hAnsi="Futura Lt BT"/>
                <w:sz w:val="10"/>
                <w:szCs w:val="10"/>
              </w:rPr>
            </w:pPr>
          </w:p>
        </w:tc>
      </w:tr>
      <w:tr w:rsidR="00FA4A2E" w14:paraId="17F7962E" w14:textId="77777777" w:rsidTr="00FA4A2E">
        <w:trPr>
          <w:gridBefore w:val="1"/>
          <w:gridAfter w:val="2"/>
          <w:wAfter w:w="74" w:type="dxa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1F4929E" w14:textId="77777777" w:rsidR="00656E76" w:rsidRDefault="00656E76" w:rsidP="00656E76">
            <w:pPr>
              <w:rPr>
                <w:rFonts w:ascii="Futura Lt BT" w:hAnsi="Futura Lt BT"/>
                <w:sz w:val="24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5098" w:type="dxa"/>
            <w:gridSpan w:val="43"/>
            <w:tcBorders>
              <w:top w:val="nil"/>
              <w:left w:val="nil"/>
              <w:bottom w:val="nil"/>
              <w:right w:val="nil"/>
            </w:tcBorders>
          </w:tcPr>
          <w:p w14:paraId="2EA99BBB" w14:textId="77777777" w:rsidR="00656E76" w:rsidRPr="00FA4A2E" w:rsidRDefault="00656E76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Assistant Director</w:t>
            </w:r>
            <w:r w:rsidR="008D22D2" w:rsidRPr="00FA4A2E">
              <w:rPr>
                <w:rFonts w:ascii="Futura Lt BT" w:hAnsi="Futura Lt BT"/>
                <w:sz w:val="22"/>
                <w:szCs w:val="22"/>
              </w:rPr>
              <w:t xml:space="preserve"> (FT)</w:t>
            </w:r>
          </w:p>
        </w:tc>
        <w:tc>
          <w:tcPr>
            <w:tcW w:w="3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C810BA" w14:textId="77777777" w:rsidR="00656E76" w:rsidRPr="00FA4A2E" w:rsidRDefault="00656E76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465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14:paraId="05368777" w14:textId="77777777" w:rsidR="00656E76" w:rsidRPr="00FA4A2E" w:rsidRDefault="008D22D2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Camp Pastor (FT/PT)</w:t>
            </w:r>
          </w:p>
        </w:tc>
      </w:tr>
      <w:tr w:rsidR="00FA4A2E" w14:paraId="0D3D3F7D" w14:textId="77777777" w:rsidTr="00FA4A2E">
        <w:trPr>
          <w:gridBefore w:val="1"/>
          <w:gridAfter w:val="2"/>
          <w:wAfter w:w="74" w:type="dxa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0493429" w14:textId="77777777" w:rsidR="00656E76" w:rsidRDefault="00656E76" w:rsidP="00656E76">
            <w:pPr>
              <w:rPr>
                <w:rFonts w:ascii="Futura Lt BT" w:hAnsi="Futura Lt BT"/>
                <w:sz w:val="24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5098" w:type="dxa"/>
            <w:gridSpan w:val="43"/>
            <w:tcBorders>
              <w:top w:val="nil"/>
              <w:left w:val="nil"/>
              <w:bottom w:val="nil"/>
              <w:right w:val="nil"/>
            </w:tcBorders>
          </w:tcPr>
          <w:p w14:paraId="6362CD61" w14:textId="77777777" w:rsidR="00656E76" w:rsidRPr="00FA4A2E" w:rsidRDefault="008D22D2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Head Counselor (FT)</w:t>
            </w:r>
          </w:p>
        </w:tc>
        <w:tc>
          <w:tcPr>
            <w:tcW w:w="3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6DDCD3" w14:textId="77777777" w:rsidR="00656E76" w:rsidRPr="00FA4A2E" w:rsidRDefault="00656E76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465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14:paraId="71BD7BA4" w14:textId="77777777" w:rsidR="00656E76" w:rsidRPr="00FA4A2E" w:rsidRDefault="008D22D2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Counselor (FT)</w:t>
            </w:r>
          </w:p>
        </w:tc>
      </w:tr>
      <w:tr w:rsidR="00FA4A2E" w14:paraId="608D77F1" w14:textId="77777777" w:rsidTr="00FA4A2E">
        <w:trPr>
          <w:gridBefore w:val="1"/>
          <w:gridAfter w:val="2"/>
          <w:wAfter w:w="74" w:type="dxa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1B94A19" w14:textId="77777777" w:rsidR="00656E76" w:rsidRDefault="00656E76" w:rsidP="00656E76">
            <w:pPr>
              <w:rPr>
                <w:rFonts w:ascii="Futura Lt BT" w:hAnsi="Futura Lt BT"/>
                <w:sz w:val="24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5098" w:type="dxa"/>
            <w:gridSpan w:val="43"/>
            <w:tcBorders>
              <w:top w:val="nil"/>
              <w:left w:val="nil"/>
              <w:bottom w:val="nil"/>
              <w:right w:val="nil"/>
            </w:tcBorders>
          </w:tcPr>
          <w:p w14:paraId="3C5C5096" w14:textId="77777777" w:rsidR="00656E76" w:rsidRPr="00FA4A2E" w:rsidRDefault="008D22D2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Counselor/Worship Leader (FT)</w:t>
            </w:r>
          </w:p>
        </w:tc>
        <w:tc>
          <w:tcPr>
            <w:tcW w:w="3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8C6A7A" w14:textId="77777777" w:rsidR="00656E76" w:rsidRPr="00FA4A2E" w:rsidRDefault="00656E76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465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14:paraId="71DDAEF2" w14:textId="77777777" w:rsidR="00656E76" w:rsidRPr="00FA4A2E" w:rsidRDefault="008D22D2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Counselor/Archery Instructor (FT)</w:t>
            </w:r>
          </w:p>
        </w:tc>
      </w:tr>
      <w:tr w:rsidR="00FA4A2E" w14:paraId="1E14253B" w14:textId="77777777" w:rsidTr="00FA4A2E">
        <w:trPr>
          <w:gridBefore w:val="1"/>
          <w:gridAfter w:val="2"/>
          <w:wAfter w:w="74" w:type="dxa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E3F4679" w14:textId="77777777" w:rsidR="00656E76" w:rsidRDefault="00656E76" w:rsidP="00656E76">
            <w:pPr>
              <w:rPr>
                <w:rFonts w:ascii="Futura Lt BT" w:hAnsi="Futura Lt BT"/>
                <w:sz w:val="24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5098" w:type="dxa"/>
            <w:gridSpan w:val="43"/>
            <w:tcBorders>
              <w:top w:val="nil"/>
              <w:left w:val="nil"/>
              <w:bottom w:val="nil"/>
              <w:right w:val="nil"/>
            </w:tcBorders>
          </w:tcPr>
          <w:p w14:paraId="4C7F5557" w14:textId="77777777" w:rsidR="00656E76" w:rsidRPr="00FA4A2E" w:rsidRDefault="008D22D2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Counselor/Riflery Instructor (FT)</w:t>
            </w:r>
          </w:p>
        </w:tc>
        <w:tc>
          <w:tcPr>
            <w:tcW w:w="3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F9CC16" w14:textId="77777777" w:rsidR="00656E76" w:rsidRPr="00FA4A2E" w:rsidRDefault="00656E76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465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14:paraId="49174DE5" w14:textId="77777777" w:rsidR="00656E76" w:rsidRPr="00FA4A2E" w:rsidRDefault="008D22D2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Counselor/Lifeguard (FT)</w:t>
            </w:r>
          </w:p>
        </w:tc>
      </w:tr>
      <w:tr w:rsidR="00FA4A2E" w14:paraId="0C4B5EFE" w14:textId="77777777" w:rsidTr="00FA4A2E">
        <w:trPr>
          <w:gridBefore w:val="1"/>
          <w:gridAfter w:val="2"/>
          <w:wAfter w:w="74" w:type="dxa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5E51683" w14:textId="77777777" w:rsidR="008D22D2" w:rsidRPr="00C5331A" w:rsidRDefault="008D22D2" w:rsidP="00656E76">
            <w:pPr>
              <w:rPr>
                <w:rFonts w:ascii="Calibri" w:hAnsi="Calibri" w:cs="Calibri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5098" w:type="dxa"/>
            <w:gridSpan w:val="43"/>
            <w:tcBorders>
              <w:top w:val="nil"/>
              <w:left w:val="nil"/>
              <w:bottom w:val="nil"/>
              <w:right w:val="nil"/>
            </w:tcBorders>
          </w:tcPr>
          <w:p w14:paraId="409D5D68" w14:textId="77777777" w:rsidR="008D22D2" w:rsidRPr="00FA4A2E" w:rsidRDefault="008D22D2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Part-time Counselor (PT)</w:t>
            </w:r>
          </w:p>
        </w:tc>
        <w:tc>
          <w:tcPr>
            <w:tcW w:w="3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1532FF" w14:textId="77777777" w:rsidR="008D22D2" w:rsidRPr="00FA4A2E" w:rsidRDefault="008D22D2" w:rsidP="00656E76">
            <w:pPr>
              <w:rPr>
                <w:rFonts w:ascii="Calibri" w:hAnsi="Calibri" w:cs="Calibri"/>
                <w:sz w:val="22"/>
                <w:szCs w:val="22"/>
              </w:rPr>
            </w:pPr>
            <w:r w:rsidRPr="00FA4A2E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465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14:paraId="78526721" w14:textId="77777777" w:rsidR="008D22D2" w:rsidRPr="00FA4A2E" w:rsidRDefault="008D22D2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Part-time Lifeguard (PT)</w:t>
            </w:r>
          </w:p>
        </w:tc>
      </w:tr>
      <w:tr w:rsidR="00FA4A2E" w14:paraId="3019345D" w14:textId="77777777" w:rsidTr="00FA4A2E">
        <w:trPr>
          <w:gridBefore w:val="1"/>
          <w:gridAfter w:val="2"/>
          <w:wAfter w:w="74" w:type="dxa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287EF72" w14:textId="77777777" w:rsidR="008D22D2" w:rsidRPr="00C5331A" w:rsidRDefault="008D22D2" w:rsidP="00656E76">
            <w:pPr>
              <w:rPr>
                <w:rFonts w:ascii="Calibri" w:hAnsi="Calibri" w:cs="Calibri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5098" w:type="dxa"/>
            <w:gridSpan w:val="43"/>
            <w:tcBorders>
              <w:top w:val="nil"/>
              <w:left w:val="nil"/>
              <w:bottom w:val="nil"/>
              <w:right w:val="nil"/>
            </w:tcBorders>
          </w:tcPr>
          <w:p w14:paraId="73F9B297" w14:textId="77777777" w:rsidR="008D22D2" w:rsidRPr="00FA4A2E" w:rsidRDefault="008D22D2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Support Staff Team Lead (FT)</w:t>
            </w:r>
          </w:p>
        </w:tc>
        <w:tc>
          <w:tcPr>
            <w:tcW w:w="3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454450" w14:textId="77777777" w:rsidR="008D22D2" w:rsidRPr="00FA4A2E" w:rsidRDefault="008D22D2" w:rsidP="00656E76">
            <w:pPr>
              <w:rPr>
                <w:rFonts w:ascii="Calibri" w:hAnsi="Calibri" w:cs="Calibri"/>
                <w:sz w:val="22"/>
                <w:szCs w:val="22"/>
              </w:rPr>
            </w:pPr>
            <w:r w:rsidRPr="00FA4A2E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465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14:paraId="755A9BD5" w14:textId="77777777" w:rsidR="008D22D2" w:rsidRPr="00FA4A2E" w:rsidRDefault="008D22D2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Support Staff (PT)</w:t>
            </w:r>
          </w:p>
        </w:tc>
      </w:tr>
      <w:tr w:rsidR="00FA4A2E" w14:paraId="18DAEBB7" w14:textId="77777777" w:rsidTr="00FA4A2E">
        <w:trPr>
          <w:gridBefore w:val="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1FAA289" w14:textId="77777777" w:rsidR="008D22D2" w:rsidRPr="00C5331A" w:rsidRDefault="008D22D2" w:rsidP="00656E76">
            <w:pPr>
              <w:rPr>
                <w:rFonts w:ascii="Calibri" w:hAnsi="Calibri" w:cs="Calibri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5098" w:type="dxa"/>
            <w:gridSpan w:val="43"/>
            <w:tcBorders>
              <w:top w:val="nil"/>
              <w:left w:val="nil"/>
              <w:bottom w:val="nil"/>
              <w:right w:val="nil"/>
            </w:tcBorders>
          </w:tcPr>
          <w:p w14:paraId="173A37F1" w14:textId="77777777" w:rsidR="008D22D2" w:rsidRPr="00FA4A2E" w:rsidRDefault="008D22D2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Bus Driver (PT - CDL Required)</w:t>
            </w:r>
          </w:p>
        </w:tc>
        <w:tc>
          <w:tcPr>
            <w:tcW w:w="3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0C7AF" w14:textId="77777777" w:rsidR="008D22D2" w:rsidRPr="00FA4A2E" w:rsidRDefault="008D22D2" w:rsidP="00656E7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32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7A7941B6" w14:textId="77777777" w:rsidR="008D22D2" w:rsidRPr="00FA4A2E" w:rsidRDefault="008D22D2" w:rsidP="00656E76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63308F" w14:paraId="274E4E95" w14:textId="77777777" w:rsidTr="00FA4A2E">
        <w:trPr>
          <w:gridBefore w:val="1"/>
          <w:gridAfter w:val="3"/>
          <w:wAfter w:w="148" w:type="dxa"/>
        </w:trPr>
        <w:tc>
          <w:tcPr>
            <w:tcW w:w="3648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241D0FA3" w14:textId="750D4659" w:rsidR="0063308F" w:rsidRPr="00FA4A2E" w:rsidRDefault="0063308F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Date Available to Start Work:</w:t>
            </w:r>
          </w:p>
        </w:tc>
        <w:tc>
          <w:tcPr>
            <w:tcW w:w="6716" w:type="dxa"/>
            <w:gridSpan w:val="6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95864E" w14:textId="1033890A" w:rsidR="0063308F" w:rsidRPr="00FA4A2E" w:rsidRDefault="0063308F" w:rsidP="00656E76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656E76" w14:paraId="260ABCD0" w14:textId="77777777" w:rsidTr="00FA4A2E">
        <w:trPr>
          <w:gridBefore w:val="1"/>
          <w:gridAfter w:val="6"/>
          <w:wAfter w:w="362" w:type="dxa"/>
        </w:trPr>
        <w:tc>
          <w:tcPr>
            <w:tcW w:w="10150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14:paraId="29686C2D" w14:textId="046C5DF7" w:rsidR="00656E76" w:rsidRPr="0090059B" w:rsidRDefault="00656E76" w:rsidP="008D22D2">
            <w:pPr>
              <w:ind w:left="1950"/>
              <w:rPr>
                <w:rFonts w:ascii="Futura Lt BT" w:hAnsi="Futura Lt BT"/>
                <w:i/>
                <w:sz w:val="20"/>
              </w:rPr>
            </w:pPr>
            <w:r w:rsidRPr="0090059B">
              <w:rPr>
                <w:rFonts w:ascii="Futura Lt BT" w:hAnsi="Futura Lt BT"/>
                <w:i/>
                <w:sz w:val="20"/>
              </w:rPr>
              <w:t xml:space="preserve">(Training Week for </w:t>
            </w:r>
            <w:r w:rsidR="0063308F">
              <w:rPr>
                <w:rFonts w:ascii="Futura Lt BT" w:hAnsi="Futura Lt BT"/>
                <w:i/>
                <w:sz w:val="20"/>
              </w:rPr>
              <w:t>ALL</w:t>
            </w:r>
            <w:r w:rsidRPr="0090059B">
              <w:rPr>
                <w:rFonts w:ascii="Futura Lt BT" w:hAnsi="Futura Lt BT"/>
                <w:i/>
                <w:sz w:val="20"/>
              </w:rPr>
              <w:t xml:space="preserve"> staff w</w:t>
            </w:r>
            <w:r w:rsidR="001E170F">
              <w:rPr>
                <w:rFonts w:ascii="Futura Lt BT" w:hAnsi="Futura Lt BT"/>
                <w:i/>
                <w:sz w:val="20"/>
              </w:rPr>
              <w:t>ill b</w:t>
            </w:r>
            <w:r w:rsidRPr="0090059B">
              <w:rPr>
                <w:rFonts w:ascii="Futura Lt BT" w:hAnsi="Futura Lt BT"/>
                <w:i/>
                <w:sz w:val="20"/>
              </w:rPr>
              <w:t>e May 2</w:t>
            </w:r>
            <w:r w:rsidR="0063308F">
              <w:rPr>
                <w:rFonts w:ascii="Futura Lt BT" w:hAnsi="Futura Lt BT"/>
                <w:i/>
                <w:sz w:val="20"/>
              </w:rPr>
              <w:t>6-29</w:t>
            </w:r>
            <w:r w:rsidRPr="0090059B">
              <w:rPr>
                <w:rFonts w:ascii="Futura Lt BT" w:hAnsi="Futura Lt BT"/>
                <w:i/>
                <w:sz w:val="20"/>
              </w:rPr>
              <w:t>, 20</w:t>
            </w:r>
            <w:r w:rsidR="0063308F">
              <w:rPr>
                <w:rFonts w:ascii="Futura Lt BT" w:hAnsi="Futura Lt BT"/>
                <w:i/>
                <w:sz w:val="20"/>
              </w:rPr>
              <w:t>20</w:t>
            </w:r>
            <w:r w:rsidRPr="0090059B">
              <w:rPr>
                <w:rFonts w:ascii="Futura Lt BT" w:hAnsi="Futura Lt BT"/>
                <w:i/>
                <w:sz w:val="20"/>
              </w:rPr>
              <w:t>)</w:t>
            </w:r>
          </w:p>
        </w:tc>
      </w:tr>
      <w:tr w:rsidR="00656E76" w14:paraId="0CFB88AE" w14:textId="77777777" w:rsidTr="00FA4A2E">
        <w:trPr>
          <w:gridBefore w:val="1"/>
          <w:gridAfter w:val="6"/>
          <w:wAfter w:w="362" w:type="dxa"/>
        </w:trPr>
        <w:tc>
          <w:tcPr>
            <w:tcW w:w="10150" w:type="dxa"/>
            <w:gridSpan w:val="82"/>
            <w:tcBorders>
              <w:top w:val="nil"/>
              <w:bottom w:val="nil"/>
            </w:tcBorders>
            <w:shd w:val="clear" w:color="auto" w:fill="000000" w:themeFill="text1"/>
          </w:tcPr>
          <w:p w14:paraId="04FA2F77" w14:textId="77777777" w:rsidR="00656E76" w:rsidRPr="00C0355D" w:rsidRDefault="00C0355D" w:rsidP="00656E76">
            <w:pPr>
              <w:rPr>
                <w:rFonts w:ascii="Futura Lt BT" w:hAnsi="Futura Lt BT"/>
                <w:sz w:val="24"/>
              </w:rPr>
            </w:pPr>
            <w:r w:rsidRPr="00C0355D">
              <w:rPr>
                <w:rFonts w:ascii="Futura Lt BT" w:hAnsi="Futura Lt BT"/>
                <w:sz w:val="24"/>
              </w:rPr>
              <w:t>Education</w:t>
            </w:r>
          </w:p>
        </w:tc>
      </w:tr>
      <w:tr w:rsidR="00FA4A2E" w14:paraId="6D933BC8" w14:textId="77777777" w:rsidTr="00FA4A2E">
        <w:trPr>
          <w:gridBefore w:val="1"/>
          <w:gridAfter w:val="6"/>
          <w:wAfter w:w="362" w:type="dxa"/>
        </w:trPr>
        <w:tc>
          <w:tcPr>
            <w:tcW w:w="1668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28B72147" w14:textId="77777777" w:rsidR="00B63BF5" w:rsidRPr="0063308F" w:rsidRDefault="00B63BF5" w:rsidP="00656E76">
            <w:pPr>
              <w:rPr>
                <w:rFonts w:ascii="Futura Lt BT" w:hAnsi="Futura Lt BT"/>
                <w:b/>
                <w:sz w:val="22"/>
                <w:szCs w:val="22"/>
              </w:rPr>
            </w:pPr>
            <w:r w:rsidRPr="0063308F">
              <w:rPr>
                <w:rFonts w:ascii="Futura Lt BT" w:hAnsi="Futura Lt BT"/>
                <w:b/>
                <w:sz w:val="22"/>
                <w:szCs w:val="22"/>
              </w:rPr>
              <w:t>High School:</w:t>
            </w:r>
          </w:p>
        </w:tc>
        <w:tc>
          <w:tcPr>
            <w:tcW w:w="3024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845EC3" w14:textId="77777777" w:rsidR="00B63BF5" w:rsidRPr="0063308F" w:rsidRDefault="00B63BF5" w:rsidP="00656E76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7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5341AA2" w14:textId="77777777" w:rsidR="00B63BF5" w:rsidRPr="0063308F" w:rsidRDefault="00B63BF5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City:</w:t>
            </w:r>
          </w:p>
        </w:tc>
        <w:tc>
          <w:tcPr>
            <w:tcW w:w="2304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EE90BE" w14:textId="77777777" w:rsidR="00B63BF5" w:rsidRPr="0063308F" w:rsidRDefault="00B63BF5" w:rsidP="00656E76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33A556" w14:textId="77777777" w:rsidR="00B63BF5" w:rsidRPr="0063308F" w:rsidRDefault="00B63BF5" w:rsidP="00656E76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State:</w:t>
            </w:r>
          </w:p>
        </w:tc>
        <w:tc>
          <w:tcPr>
            <w:tcW w:w="14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5AA5B0" w14:textId="77777777" w:rsidR="00B63BF5" w:rsidRPr="0063308F" w:rsidRDefault="00B63BF5" w:rsidP="00656E76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A4A2E" w14:paraId="6C108441" w14:textId="77777777" w:rsidTr="00FA4A2E">
        <w:trPr>
          <w:gridBefore w:val="1"/>
          <w:gridAfter w:val="4"/>
          <w:wAfter w:w="181" w:type="dxa"/>
        </w:trPr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69689C" w14:textId="77777777" w:rsidR="00B63BF5" w:rsidRPr="0063308F" w:rsidRDefault="00B63BF5" w:rsidP="00B63BF5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1643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ADEF361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Still Enrolled</w:t>
            </w:r>
          </w:p>
        </w:tc>
        <w:tc>
          <w:tcPr>
            <w:tcW w:w="3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62B8762" w14:textId="77777777" w:rsidR="00B63BF5" w:rsidRPr="0063308F" w:rsidRDefault="00B63BF5" w:rsidP="00B63BF5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146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EF5AED0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Graduated</w:t>
            </w:r>
          </w:p>
        </w:tc>
        <w:tc>
          <w:tcPr>
            <w:tcW w:w="81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2405747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 w:cs="Calibri"/>
                <w:sz w:val="22"/>
                <w:szCs w:val="22"/>
              </w:rPr>
              <w:t>Year:</w:t>
            </w:r>
          </w:p>
        </w:tc>
        <w:tc>
          <w:tcPr>
            <w:tcW w:w="2000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61000E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4BFAF1" w14:textId="77777777" w:rsidR="00B63BF5" w:rsidRPr="0063308F" w:rsidRDefault="00B63BF5" w:rsidP="00B63BF5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3365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14:paraId="02E6D1F0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Did not graduate</w:t>
            </w:r>
          </w:p>
        </w:tc>
      </w:tr>
      <w:tr w:rsidR="0090059B" w14:paraId="46E05D8B" w14:textId="77777777" w:rsidTr="00FA4A2E">
        <w:trPr>
          <w:gridBefore w:val="1"/>
          <w:gridAfter w:val="6"/>
          <w:wAfter w:w="362" w:type="dxa"/>
        </w:trPr>
        <w:tc>
          <w:tcPr>
            <w:tcW w:w="121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0AEA7ED" w14:textId="77777777" w:rsidR="00B63BF5" w:rsidRPr="0063308F" w:rsidRDefault="00B63BF5" w:rsidP="00B63BF5">
            <w:pPr>
              <w:rPr>
                <w:rFonts w:ascii="Futura Lt BT" w:hAnsi="Futura Lt BT"/>
                <w:b/>
                <w:sz w:val="22"/>
                <w:szCs w:val="22"/>
              </w:rPr>
            </w:pPr>
            <w:r w:rsidRPr="0063308F">
              <w:rPr>
                <w:rFonts w:ascii="Futura Lt BT" w:hAnsi="Futura Lt BT"/>
                <w:b/>
                <w:sz w:val="22"/>
                <w:szCs w:val="22"/>
              </w:rPr>
              <w:t>College:</w:t>
            </w:r>
          </w:p>
        </w:tc>
        <w:tc>
          <w:tcPr>
            <w:tcW w:w="3476" w:type="dxa"/>
            <w:gridSpan w:val="3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6D18AC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7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F5855B4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City:</w:t>
            </w:r>
          </w:p>
        </w:tc>
        <w:tc>
          <w:tcPr>
            <w:tcW w:w="2304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DC9E5A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B3B2DF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State:</w:t>
            </w:r>
          </w:p>
        </w:tc>
        <w:tc>
          <w:tcPr>
            <w:tcW w:w="14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E1D61F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A4A2E" w14:paraId="52495418" w14:textId="77777777" w:rsidTr="00FA4A2E">
        <w:trPr>
          <w:gridBefore w:val="1"/>
          <w:gridAfter w:val="4"/>
          <w:wAfter w:w="181" w:type="dxa"/>
        </w:trPr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71881F" w14:textId="77777777" w:rsidR="00B63BF5" w:rsidRPr="0063308F" w:rsidRDefault="00B63BF5" w:rsidP="00B63BF5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1643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267FD2F2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Still Enrolled</w:t>
            </w:r>
          </w:p>
        </w:tc>
        <w:tc>
          <w:tcPr>
            <w:tcW w:w="3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CC64E9" w14:textId="77777777" w:rsidR="00B63BF5" w:rsidRPr="0063308F" w:rsidRDefault="00B63BF5" w:rsidP="00B63BF5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146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C47EDB4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Graduated</w:t>
            </w:r>
          </w:p>
        </w:tc>
        <w:tc>
          <w:tcPr>
            <w:tcW w:w="81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E76C890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 w:cs="Calibri"/>
                <w:sz w:val="22"/>
                <w:szCs w:val="22"/>
              </w:rPr>
              <w:t>Year:</w:t>
            </w:r>
          </w:p>
        </w:tc>
        <w:tc>
          <w:tcPr>
            <w:tcW w:w="2000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F922A9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B3B23F" w14:textId="77777777" w:rsidR="00B63BF5" w:rsidRPr="0063308F" w:rsidRDefault="00B63BF5" w:rsidP="00B63BF5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3365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14:paraId="4DC9D04F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Did not graduate</w:t>
            </w:r>
          </w:p>
        </w:tc>
      </w:tr>
      <w:tr w:rsidR="0090059B" w14:paraId="32931338" w14:textId="77777777" w:rsidTr="00FA4A2E">
        <w:trPr>
          <w:gridBefore w:val="1"/>
          <w:gridAfter w:val="6"/>
          <w:wAfter w:w="362" w:type="dxa"/>
        </w:trPr>
        <w:tc>
          <w:tcPr>
            <w:tcW w:w="133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22BFE0D" w14:textId="77777777" w:rsidR="0090059B" w:rsidRPr="0063308F" w:rsidRDefault="0090059B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Degree:</w:t>
            </w:r>
          </w:p>
        </w:tc>
        <w:tc>
          <w:tcPr>
            <w:tcW w:w="8820" w:type="dxa"/>
            <w:gridSpan w:val="7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BE10B0" w14:textId="77777777" w:rsidR="0090059B" w:rsidRPr="0063308F" w:rsidRDefault="0090059B" w:rsidP="00B63BF5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A4A2E" w14:paraId="143B801E" w14:textId="77777777" w:rsidTr="00FA4A2E">
        <w:trPr>
          <w:gridBefore w:val="1"/>
          <w:gridAfter w:val="6"/>
          <w:wAfter w:w="362" w:type="dxa"/>
        </w:trPr>
        <w:tc>
          <w:tcPr>
            <w:tcW w:w="9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F5518AB" w14:textId="77777777" w:rsidR="00B63BF5" w:rsidRPr="0063308F" w:rsidRDefault="00B63BF5" w:rsidP="00B63BF5">
            <w:pPr>
              <w:rPr>
                <w:rFonts w:ascii="Futura Lt BT" w:hAnsi="Futura Lt BT"/>
                <w:b/>
                <w:sz w:val="22"/>
                <w:szCs w:val="22"/>
              </w:rPr>
            </w:pPr>
            <w:r w:rsidRPr="0063308F">
              <w:rPr>
                <w:rFonts w:ascii="Futura Lt BT" w:hAnsi="Futura Lt BT"/>
                <w:b/>
                <w:sz w:val="22"/>
                <w:szCs w:val="22"/>
              </w:rPr>
              <w:t>Other:</w:t>
            </w:r>
          </w:p>
        </w:tc>
        <w:tc>
          <w:tcPr>
            <w:tcW w:w="3785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A04359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73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5445E09" w14:textId="77777777" w:rsidR="00B63BF5" w:rsidRPr="0063308F" w:rsidRDefault="008E2CBF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City:</w:t>
            </w:r>
          </w:p>
        </w:tc>
        <w:tc>
          <w:tcPr>
            <w:tcW w:w="2332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D85BA9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411472" w14:textId="77777777" w:rsidR="00B63BF5" w:rsidRPr="0063308F" w:rsidRDefault="008E2CBF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State:</w:t>
            </w:r>
          </w:p>
        </w:tc>
        <w:tc>
          <w:tcPr>
            <w:tcW w:w="14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A4024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A4A2E" w14:paraId="179C9D08" w14:textId="77777777" w:rsidTr="00FA4A2E">
        <w:trPr>
          <w:gridBefore w:val="1"/>
          <w:gridAfter w:val="5"/>
          <w:wAfter w:w="200" w:type="dxa"/>
        </w:trPr>
        <w:tc>
          <w:tcPr>
            <w:tcW w:w="4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9AECCF9" w14:textId="77777777" w:rsidR="00B63BF5" w:rsidRPr="0063308F" w:rsidRDefault="008E2CBF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163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51FA50A3" w14:textId="77777777" w:rsidR="00B63BF5" w:rsidRPr="0063308F" w:rsidRDefault="008E2CBF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Still Enrolled</w:t>
            </w:r>
          </w:p>
        </w:tc>
        <w:tc>
          <w:tcPr>
            <w:tcW w:w="3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AF45170" w14:textId="77777777" w:rsidR="00B63BF5" w:rsidRPr="0063308F" w:rsidRDefault="008E2CBF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144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E4EF75" w14:textId="77777777" w:rsidR="00B63BF5" w:rsidRPr="0063308F" w:rsidRDefault="008E2CBF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Graduated</w:t>
            </w:r>
          </w:p>
        </w:tc>
        <w:tc>
          <w:tcPr>
            <w:tcW w:w="81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EC33711" w14:textId="77777777" w:rsidR="00B63BF5" w:rsidRPr="0063308F" w:rsidRDefault="008E2CBF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Year:</w:t>
            </w:r>
          </w:p>
        </w:tc>
        <w:tc>
          <w:tcPr>
            <w:tcW w:w="2000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245FAA" w14:textId="77777777" w:rsidR="00B63BF5" w:rsidRPr="0063308F" w:rsidRDefault="00B63BF5" w:rsidP="00B63BF5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76EA74" w14:textId="77777777" w:rsidR="00B63BF5" w:rsidRPr="0063308F" w:rsidRDefault="008E2CBF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3346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750D3AFB" w14:textId="77777777" w:rsidR="00B63BF5" w:rsidRPr="0063308F" w:rsidRDefault="008E2CBF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Did not graduate</w:t>
            </w:r>
          </w:p>
        </w:tc>
      </w:tr>
      <w:tr w:rsidR="0090059B" w14:paraId="1C5F12CA" w14:textId="77777777" w:rsidTr="00FA4A2E">
        <w:trPr>
          <w:gridBefore w:val="1"/>
          <w:gridAfter w:val="6"/>
          <w:wAfter w:w="362" w:type="dxa"/>
        </w:trPr>
        <w:tc>
          <w:tcPr>
            <w:tcW w:w="133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E40FA78" w14:textId="77777777" w:rsidR="0090059B" w:rsidRPr="0063308F" w:rsidRDefault="0090059B" w:rsidP="00B63BF5">
            <w:pPr>
              <w:rPr>
                <w:rFonts w:ascii="Futura Lt BT" w:hAnsi="Futura Lt BT"/>
                <w:sz w:val="22"/>
                <w:szCs w:val="22"/>
              </w:rPr>
            </w:pPr>
            <w:r w:rsidRPr="0063308F">
              <w:rPr>
                <w:rFonts w:ascii="Futura Lt BT" w:hAnsi="Futura Lt BT"/>
                <w:sz w:val="22"/>
                <w:szCs w:val="22"/>
              </w:rPr>
              <w:t>Degree:</w:t>
            </w:r>
          </w:p>
        </w:tc>
        <w:tc>
          <w:tcPr>
            <w:tcW w:w="8820" w:type="dxa"/>
            <w:gridSpan w:val="7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D5C122" w14:textId="77777777" w:rsidR="0090059B" w:rsidRPr="0063308F" w:rsidRDefault="0090059B" w:rsidP="00B63BF5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E20429" w14:paraId="5DD4CE69" w14:textId="77777777" w:rsidTr="00FA4A2E">
        <w:trPr>
          <w:gridBefore w:val="1"/>
          <w:gridAfter w:val="6"/>
          <w:wAfter w:w="362" w:type="dxa"/>
        </w:trPr>
        <w:tc>
          <w:tcPr>
            <w:tcW w:w="10150" w:type="dxa"/>
            <w:gridSpan w:val="82"/>
            <w:tcBorders>
              <w:bottom w:val="nil"/>
            </w:tcBorders>
            <w:shd w:val="clear" w:color="auto" w:fill="000000" w:themeFill="text1"/>
          </w:tcPr>
          <w:p w14:paraId="1798D94B" w14:textId="77777777" w:rsidR="00E20429" w:rsidRDefault="00E2042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lastRenderedPageBreak/>
              <w:t>References</w:t>
            </w:r>
          </w:p>
        </w:tc>
      </w:tr>
      <w:tr w:rsidR="00E20429" w14:paraId="31CC5B72" w14:textId="77777777" w:rsidTr="00FA4A2E">
        <w:trPr>
          <w:gridBefore w:val="1"/>
          <w:gridAfter w:val="6"/>
          <w:wAfter w:w="362" w:type="dxa"/>
        </w:trPr>
        <w:tc>
          <w:tcPr>
            <w:tcW w:w="10150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14:paraId="47FF8CE0" w14:textId="602C4E54" w:rsidR="00E20429" w:rsidRDefault="00E2042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Please list 3 references</w:t>
            </w:r>
            <w:r w:rsidR="00807F19">
              <w:rPr>
                <w:rFonts w:ascii="Futura Lt BT" w:hAnsi="Futura Lt BT"/>
                <w:sz w:val="24"/>
              </w:rPr>
              <w:t>.</w:t>
            </w:r>
          </w:p>
        </w:tc>
      </w:tr>
      <w:tr w:rsidR="00FA4A2E" w14:paraId="26185652" w14:textId="77777777" w:rsidTr="00FA4A2E">
        <w:trPr>
          <w:gridBefore w:val="1"/>
          <w:gridAfter w:val="6"/>
          <w:wAfter w:w="362" w:type="dxa"/>
        </w:trPr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DCF7BD" w14:textId="77777777" w:rsidR="00E20429" w:rsidRDefault="00E2042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1.</w:t>
            </w:r>
          </w:p>
        </w:tc>
        <w:tc>
          <w:tcPr>
            <w:tcW w:w="151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318C089" w14:textId="77777777" w:rsidR="00E20429" w:rsidRPr="00807F19" w:rsidRDefault="00E20429" w:rsidP="00EF473E">
            <w:pPr>
              <w:rPr>
                <w:rFonts w:ascii="Futura Lt BT" w:hAnsi="Futura Lt BT"/>
                <w:b/>
                <w:sz w:val="24"/>
              </w:rPr>
            </w:pPr>
            <w:r w:rsidRPr="00807F19">
              <w:rPr>
                <w:rFonts w:ascii="Futura Lt BT" w:hAnsi="Futura Lt BT"/>
                <w:b/>
                <w:sz w:val="24"/>
              </w:rPr>
              <w:t>Full Name:</w:t>
            </w:r>
          </w:p>
        </w:tc>
        <w:tc>
          <w:tcPr>
            <w:tcW w:w="3806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9F2E6C" w14:textId="77777777" w:rsidR="00E20429" w:rsidRDefault="00E2042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75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20C4B93B" w14:textId="77777777" w:rsidR="00E20429" w:rsidRDefault="00E2042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Relationship:</w:t>
            </w:r>
          </w:p>
        </w:tc>
        <w:tc>
          <w:tcPr>
            <w:tcW w:w="262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02D7AA" w14:textId="77777777" w:rsidR="00E20429" w:rsidRDefault="00E20429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FA4A2E" w14:paraId="594BF324" w14:textId="77777777" w:rsidTr="00FA4A2E">
        <w:trPr>
          <w:gridBefore w:val="1"/>
          <w:gridAfter w:val="6"/>
          <w:wAfter w:w="362" w:type="dxa"/>
        </w:trPr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B45F29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51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8B3536E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Company:</w:t>
            </w:r>
          </w:p>
        </w:tc>
        <w:tc>
          <w:tcPr>
            <w:tcW w:w="3806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946AE4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73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2D5950E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Title:</w:t>
            </w:r>
          </w:p>
        </w:tc>
        <w:tc>
          <w:tcPr>
            <w:tcW w:w="3651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C406F6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FA4A2E" w14:paraId="147A5A0F" w14:textId="77777777" w:rsidTr="00FA4A2E">
        <w:trPr>
          <w:gridBefore w:val="1"/>
          <w:gridAfter w:val="6"/>
          <w:wAfter w:w="362" w:type="dxa"/>
        </w:trPr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BB9BF2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94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255A7406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Email Address:</w:t>
            </w:r>
          </w:p>
        </w:tc>
        <w:tc>
          <w:tcPr>
            <w:tcW w:w="3372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21CD3E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03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1DCB8CCE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Phone:</w:t>
            </w:r>
          </w:p>
        </w:tc>
        <w:tc>
          <w:tcPr>
            <w:tcW w:w="3346" w:type="dxa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E5870A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FA4A2E" w14:paraId="20F81432" w14:textId="77777777" w:rsidTr="00FA4A2E">
        <w:trPr>
          <w:gridBefore w:val="1"/>
          <w:gridAfter w:val="6"/>
          <w:wAfter w:w="362" w:type="dxa"/>
        </w:trPr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DDB99B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33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9264614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Address:</w:t>
            </w:r>
          </w:p>
        </w:tc>
        <w:tc>
          <w:tcPr>
            <w:tcW w:w="8371" w:type="dxa"/>
            <w:gridSpan w:val="6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5B2DC8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FA4A2E" w14:paraId="4E2C07B0" w14:textId="77777777" w:rsidTr="00FA4A2E">
        <w:trPr>
          <w:gridBefore w:val="1"/>
          <w:gridAfter w:val="6"/>
          <w:wAfter w:w="362" w:type="dxa"/>
        </w:trPr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2B8107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2.</w:t>
            </w:r>
          </w:p>
        </w:tc>
        <w:tc>
          <w:tcPr>
            <w:tcW w:w="151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801D297" w14:textId="77777777" w:rsidR="00807F19" w:rsidRPr="00807F19" w:rsidRDefault="00807F19" w:rsidP="00EF473E">
            <w:pPr>
              <w:rPr>
                <w:rFonts w:ascii="Futura Lt BT" w:hAnsi="Futura Lt BT"/>
                <w:b/>
                <w:sz w:val="24"/>
              </w:rPr>
            </w:pPr>
            <w:r w:rsidRPr="00807F19">
              <w:rPr>
                <w:rFonts w:ascii="Futura Lt BT" w:hAnsi="Futura Lt BT"/>
                <w:b/>
                <w:sz w:val="24"/>
              </w:rPr>
              <w:t>Full Name:</w:t>
            </w:r>
          </w:p>
        </w:tc>
        <w:tc>
          <w:tcPr>
            <w:tcW w:w="3806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F8DE06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75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6E6A469F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Relationship:</w:t>
            </w:r>
          </w:p>
        </w:tc>
        <w:tc>
          <w:tcPr>
            <w:tcW w:w="262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2435AC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FA4A2E" w14:paraId="1B350B6B" w14:textId="77777777" w:rsidTr="00FA4A2E">
        <w:trPr>
          <w:gridBefore w:val="1"/>
          <w:gridAfter w:val="6"/>
          <w:wAfter w:w="362" w:type="dxa"/>
        </w:trPr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FBCB0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51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46665EE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Company:</w:t>
            </w:r>
          </w:p>
        </w:tc>
        <w:tc>
          <w:tcPr>
            <w:tcW w:w="3806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614BEE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73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AAAB596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Title:</w:t>
            </w:r>
          </w:p>
        </w:tc>
        <w:tc>
          <w:tcPr>
            <w:tcW w:w="3651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052A51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FA4A2E" w14:paraId="52D2BB2D" w14:textId="77777777" w:rsidTr="00FA4A2E">
        <w:trPr>
          <w:gridBefore w:val="1"/>
          <w:gridAfter w:val="6"/>
          <w:wAfter w:w="362" w:type="dxa"/>
        </w:trPr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03BEDF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94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73BE47ED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Email Address:</w:t>
            </w:r>
          </w:p>
        </w:tc>
        <w:tc>
          <w:tcPr>
            <w:tcW w:w="3372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DA43E9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03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016C2262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Phone:</w:t>
            </w:r>
          </w:p>
        </w:tc>
        <w:tc>
          <w:tcPr>
            <w:tcW w:w="3346" w:type="dxa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6FA9D2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FA4A2E" w14:paraId="7BBC278F" w14:textId="77777777" w:rsidTr="00FA4A2E">
        <w:trPr>
          <w:gridBefore w:val="1"/>
          <w:gridAfter w:val="6"/>
          <w:wAfter w:w="362" w:type="dxa"/>
        </w:trPr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63832D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33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9AC44FD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Address:</w:t>
            </w:r>
          </w:p>
        </w:tc>
        <w:tc>
          <w:tcPr>
            <w:tcW w:w="8371" w:type="dxa"/>
            <w:gridSpan w:val="6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DF90A0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FA4A2E" w14:paraId="463041B9" w14:textId="77777777" w:rsidTr="00FA4A2E">
        <w:trPr>
          <w:gridBefore w:val="1"/>
          <w:gridAfter w:val="6"/>
          <w:wAfter w:w="362" w:type="dxa"/>
        </w:trPr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468631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3.</w:t>
            </w:r>
          </w:p>
        </w:tc>
        <w:tc>
          <w:tcPr>
            <w:tcW w:w="151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896FFB6" w14:textId="77777777" w:rsidR="00807F19" w:rsidRPr="00807F19" w:rsidRDefault="00807F19" w:rsidP="00EF473E">
            <w:pPr>
              <w:rPr>
                <w:rFonts w:ascii="Futura Lt BT" w:hAnsi="Futura Lt BT"/>
                <w:b/>
                <w:sz w:val="24"/>
              </w:rPr>
            </w:pPr>
            <w:r w:rsidRPr="00807F19">
              <w:rPr>
                <w:rFonts w:ascii="Futura Lt BT" w:hAnsi="Futura Lt BT"/>
                <w:b/>
                <w:sz w:val="24"/>
              </w:rPr>
              <w:t>Full Name:</w:t>
            </w:r>
          </w:p>
        </w:tc>
        <w:tc>
          <w:tcPr>
            <w:tcW w:w="3806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DCB0FA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758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147E21B8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Relationship:</w:t>
            </w:r>
          </w:p>
        </w:tc>
        <w:tc>
          <w:tcPr>
            <w:tcW w:w="262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E03A7A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FA4A2E" w14:paraId="7BE24C47" w14:textId="77777777" w:rsidTr="00FA4A2E">
        <w:trPr>
          <w:gridBefore w:val="1"/>
          <w:gridAfter w:val="6"/>
          <w:wAfter w:w="362" w:type="dxa"/>
        </w:trPr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562329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51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78FA447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Company:</w:t>
            </w:r>
          </w:p>
        </w:tc>
        <w:tc>
          <w:tcPr>
            <w:tcW w:w="3806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9DFD1B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73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403A8F5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Title:</w:t>
            </w:r>
          </w:p>
        </w:tc>
        <w:tc>
          <w:tcPr>
            <w:tcW w:w="3651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75A907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FA4A2E" w14:paraId="12E06910" w14:textId="77777777" w:rsidTr="00FA4A2E">
        <w:trPr>
          <w:gridBefore w:val="1"/>
          <w:gridAfter w:val="6"/>
          <w:wAfter w:w="362" w:type="dxa"/>
        </w:trPr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953EB9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947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7F940DA7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Email Address:</w:t>
            </w:r>
          </w:p>
        </w:tc>
        <w:tc>
          <w:tcPr>
            <w:tcW w:w="3372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DCC6B0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03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49BF3411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Phone:</w:t>
            </w:r>
          </w:p>
        </w:tc>
        <w:tc>
          <w:tcPr>
            <w:tcW w:w="3346" w:type="dxa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3D39D5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FA4A2E" w14:paraId="0FE3F6EB" w14:textId="77777777" w:rsidTr="00FA4A2E">
        <w:trPr>
          <w:gridBefore w:val="1"/>
          <w:gridAfter w:val="6"/>
          <w:wAfter w:w="362" w:type="dxa"/>
        </w:trPr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2B45A2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  <w:tc>
          <w:tcPr>
            <w:tcW w:w="133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1B21E2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Address:</w:t>
            </w:r>
          </w:p>
        </w:tc>
        <w:tc>
          <w:tcPr>
            <w:tcW w:w="8371" w:type="dxa"/>
            <w:gridSpan w:val="6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EFA042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</w:p>
        </w:tc>
      </w:tr>
      <w:tr w:rsidR="00807F19" w14:paraId="6C9A5415" w14:textId="77777777" w:rsidTr="00FA4A2E">
        <w:trPr>
          <w:gridBefore w:val="1"/>
          <w:gridAfter w:val="6"/>
          <w:wAfter w:w="362" w:type="dxa"/>
        </w:trPr>
        <w:tc>
          <w:tcPr>
            <w:tcW w:w="10150" w:type="dxa"/>
            <w:gridSpan w:val="82"/>
            <w:tcBorders>
              <w:top w:val="nil"/>
              <w:bottom w:val="nil"/>
            </w:tcBorders>
            <w:shd w:val="clear" w:color="auto" w:fill="000000" w:themeFill="text1"/>
          </w:tcPr>
          <w:p w14:paraId="3784616D" w14:textId="77777777" w:rsidR="00807F19" w:rsidRDefault="00807F19" w:rsidP="00EF473E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Previous Employment</w:t>
            </w:r>
          </w:p>
        </w:tc>
      </w:tr>
      <w:tr w:rsidR="00807F19" w14:paraId="354DF26C" w14:textId="77777777" w:rsidTr="00FA4A2E">
        <w:trPr>
          <w:gridBefore w:val="1"/>
          <w:gridAfter w:val="6"/>
          <w:wAfter w:w="362" w:type="dxa"/>
        </w:trPr>
        <w:tc>
          <w:tcPr>
            <w:tcW w:w="10150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14:paraId="7798A063" w14:textId="77777777" w:rsidR="00807F19" w:rsidRPr="00FA4A2E" w:rsidRDefault="00AB266A" w:rsidP="00EF473E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Please complete all applicable sections.  You may also choose to attach a personal resume.</w:t>
            </w:r>
          </w:p>
        </w:tc>
      </w:tr>
      <w:tr w:rsidR="00F03ACC" w14:paraId="7BD46230" w14:textId="77777777" w:rsidTr="00FA4A2E">
        <w:trPr>
          <w:gridBefore w:val="1"/>
          <w:gridAfter w:val="6"/>
          <w:wAfter w:w="362" w:type="dxa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A59E7D6" w14:textId="77777777" w:rsidR="00AB266A" w:rsidRDefault="00AB266A" w:rsidP="00AB266A">
            <w:pPr>
              <w:jc w:val="center"/>
              <w:rPr>
                <w:rFonts w:ascii="Futura Lt BT" w:hAnsi="Futura Lt BT"/>
                <w:sz w:val="24"/>
              </w:rPr>
            </w:pPr>
            <w:r w:rsidRPr="00C5331A">
              <w:rPr>
                <w:rFonts w:ascii="Calibri" w:hAnsi="Calibri" w:cs="Calibri"/>
              </w:rPr>
              <w:t>□</w:t>
            </w:r>
          </w:p>
        </w:tc>
        <w:tc>
          <w:tcPr>
            <w:tcW w:w="9794" w:type="dxa"/>
            <w:gridSpan w:val="81"/>
            <w:tcBorders>
              <w:top w:val="nil"/>
              <w:left w:val="nil"/>
              <w:bottom w:val="nil"/>
              <w:right w:val="nil"/>
            </w:tcBorders>
          </w:tcPr>
          <w:p w14:paraId="361FC4F9" w14:textId="77777777" w:rsidR="00AB266A" w:rsidRDefault="00AB266A" w:rsidP="00AB266A">
            <w:pPr>
              <w:rPr>
                <w:rFonts w:ascii="Futura Lt BT" w:hAnsi="Futura Lt BT"/>
                <w:sz w:val="24"/>
              </w:rPr>
            </w:pPr>
            <w:r>
              <w:rPr>
                <w:rFonts w:ascii="Futura Lt BT" w:hAnsi="Futura Lt BT"/>
                <w:sz w:val="24"/>
              </w:rPr>
              <w:t>Resume attached</w:t>
            </w:r>
          </w:p>
        </w:tc>
      </w:tr>
      <w:tr w:rsidR="004166A5" w:rsidRPr="00FA4A2E" w14:paraId="639E602A" w14:textId="77777777" w:rsidTr="00FA4A2E">
        <w:trPr>
          <w:gridBefore w:val="1"/>
          <w:gridAfter w:val="8"/>
          <w:wAfter w:w="393" w:type="dxa"/>
        </w:trPr>
        <w:tc>
          <w:tcPr>
            <w:tcW w:w="4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C7D48F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1.</w:t>
            </w:r>
          </w:p>
        </w:tc>
        <w:tc>
          <w:tcPr>
            <w:tcW w:w="130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6323503" w14:textId="77777777" w:rsidR="00467F60" w:rsidRPr="00FA4A2E" w:rsidRDefault="00467F60" w:rsidP="00AB266A">
            <w:pPr>
              <w:rPr>
                <w:rFonts w:ascii="Futura Lt BT" w:hAnsi="Futura Lt BT"/>
                <w:b/>
                <w:sz w:val="22"/>
                <w:szCs w:val="22"/>
              </w:rPr>
            </w:pPr>
            <w:r w:rsidRPr="00FA4A2E">
              <w:rPr>
                <w:rFonts w:ascii="Futura Lt BT" w:hAnsi="Futura Lt BT"/>
                <w:b/>
                <w:sz w:val="22"/>
                <w:szCs w:val="22"/>
              </w:rPr>
              <w:t>Job Title</w:t>
            </w:r>
            <w:r w:rsidR="00FE49F3" w:rsidRPr="00FA4A2E">
              <w:rPr>
                <w:rFonts w:ascii="Futura Lt BT" w:hAnsi="Futura Lt BT"/>
                <w:b/>
                <w:sz w:val="22"/>
                <w:szCs w:val="22"/>
              </w:rPr>
              <w:t>:</w:t>
            </w:r>
          </w:p>
        </w:tc>
        <w:tc>
          <w:tcPr>
            <w:tcW w:w="2288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287D5F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943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6F5E71B6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Starting Salary</w:t>
            </w:r>
            <w:r w:rsidR="00FE49F3" w:rsidRPr="00FA4A2E">
              <w:rPr>
                <w:rFonts w:ascii="Futura Lt BT" w:hAnsi="Futura Lt BT"/>
                <w:sz w:val="22"/>
                <w:szCs w:val="22"/>
              </w:rPr>
              <w:t>:</w:t>
            </w:r>
          </w:p>
        </w:tc>
        <w:tc>
          <w:tcPr>
            <w:tcW w:w="1117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3D48E8" w14:textId="77777777" w:rsidR="00467F60" w:rsidRPr="00FA4A2E" w:rsidRDefault="0084332D" w:rsidP="00AB266A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$</w:t>
            </w:r>
          </w:p>
        </w:tc>
        <w:tc>
          <w:tcPr>
            <w:tcW w:w="1853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6B22B46F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Ending Salary</w:t>
            </w:r>
            <w:r w:rsidR="00FE49F3" w:rsidRPr="00FA4A2E">
              <w:rPr>
                <w:rFonts w:ascii="Futura Lt BT" w:hAnsi="Futura Lt BT"/>
                <w:sz w:val="22"/>
                <w:szCs w:val="22"/>
              </w:rPr>
              <w:t>:</w:t>
            </w:r>
          </w:p>
        </w:tc>
        <w:tc>
          <w:tcPr>
            <w:tcW w:w="11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710375" w14:textId="77777777" w:rsidR="00467F60" w:rsidRPr="00FA4A2E" w:rsidRDefault="0084332D" w:rsidP="00AB266A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$</w:t>
            </w:r>
          </w:p>
        </w:tc>
      </w:tr>
      <w:tr w:rsidR="00FE49F3" w:rsidRPr="00FA4A2E" w14:paraId="48602DF1" w14:textId="77777777" w:rsidTr="00FA4A2E">
        <w:trPr>
          <w:gridAfter w:val="9"/>
          <w:wAfter w:w="442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DC2218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48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114CFB5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Company:</w:t>
            </w:r>
          </w:p>
        </w:tc>
        <w:tc>
          <w:tcPr>
            <w:tcW w:w="4091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711630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13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B6D1B90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Phone:</w:t>
            </w:r>
          </w:p>
        </w:tc>
        <w:tc>
          <w:tcPr>
            <w:tcW w:w="292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C71AE9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E49F3" w:rsidRPr="00FA4A2E" w14:paraId="38AB88BF" w14:textId="77777777" w:rsidTr="00FA4A2E">
        <w:trPr>
          <w:gridAfter w:val="9"/>
          <w:wAfter w:w="442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CF5377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29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8C1B8B3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Address:</w:t>
            </w:r>
          </w:p>
        </w:tc>
        <w:tc>
          <w:tcPr>
            <w:tcW w:w="4287" w:type="dxa"/>
            <w:gridSpan w:val="3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D774E9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49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26ACC5DE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Supervisor:</w:t>
            </w:r>
          </w:p>
        </w:tc>
        <w:tc>
          <w:tcPr>
            <w:tcW w:w="2555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2FAA77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E49F3" w:rsidRPr="00FA4A2E" w14:paraId="6893B4FE" w14:textId="77777777" w:rsidTr="00FA4A2E">
        <w:trPr>
          <w:gridAfter w:val="9"/>
          <w:wAfter w:w="442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A9E859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2043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3C435375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Responsibilities:</w:t>
            </w:r>
          </w:p>
        </w:tc>
        <w:tc>
          <w:tcPr>
            <w:tcW w:w="7590" w:type="dxa"/>
            <w:gridSpan w:val="5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E58106" w14:textId="77777777" w:rsidR="00467F60" w:rsidRPr="00FA4A2E" w:rsidRDefault="00467F60" w:rsidP="00AB266A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4166A5" w:rsidRPr="00FA4A2E" w14:paraId="3048A8CC" w14:textId="77777777" w:rsidTr="00FA4A2E">
        <w:trPr>
          <w:gridAfter w:val="9"/>
          <w:wAfter w:w="442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93712F" w14:textId="77777777" w:rsidR="00AE5CDA" w:rsidRPr="00FA4A2E" w:rsidRDefault="00AE5CDA" w:rsidP="00AB266A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87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69C3B0" w14:textId="77777777" w:rsidR="00AE5CDA" w:rsidRPr="00FA4A2E" w:rsidRDefault="00AE5CDA" w:rsidP="00AB266A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From:</w:t>
            </w:r>
          </w:p>
        </w:tc>
        <w:tc>
          <w:tcPr>
            <w:tcW w:w="101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84DF79" w14:textId="77777777" w:rsidR="00AE5CDA" w:rsidRPr="00FA4A2E" w:rsidRDefault="00AE5CDA" w:rsidP="00AB266A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6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E0910" w14:textId="77777777" w:rsidR="00AE5CDA" w:rsidRPr="00FA4A2E" w:rsidRDefault="00AE5CDA" w:rsidP="00AB266A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To:</w:t>
            </w:r>
          </w:p>
        </w:tc>
        <w:tc>
          <w:tcPr>
            <w:tcW w:w="124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2E7811" w14:textId="77777777" w:rsidR="00AE5CDA" w:rsidRPr="00FA4A2E" w:rsidRDefault="00AE5CDA" w:rsidP="00AB266A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2538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03C0E212" w14:textId="77777777" w:rsidR="00AE5CDA" w:rsidRPr="00FA4A2E" w:rsidRDefault="00AE5CDA" w:rsidP="00AB266A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Reason for Leaving:</w:t>
            </w:r>
          </w:p>
        </w:tc>
        <w:tc>
          <w:tcPr>
            <w:tcW w:w="334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AD815E" w14:textId="77777777" w:rsidR="00AE5CDA" w:rsidRPr="00FA4A2E" w:rsidRDefault="00AE5CDA" w:rsidP="00AB266A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E49F3" w14:paraId="39597E0A" w14:textId="77777777" w:rsidTr="00FA4A2E">
        <w:trPr>
          <w:gridAfter w:val="6"/>
          <w:wAfter w:w="357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80760B" w14:textId="77777777" w:rsidR="0084332D" w:rsidRPr="00FA4A2E" w:rsidRDefault="0084332D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6023" w:type="dxa"/>
            <w:gridSpan w:val="50"/>
            <w:tcBorders>
              <w:top w:val="nil"/>
              <w:left w:val="nil"/>
              <w:bottom w:val="nil"/>
              <w:right w:val="nil"/>
            </w:tcBorders>
          </w:tcPr>
          <w:p w14:paraId="513D7F54" w14:textId="77777777" w:rsidR="0084332D" w:rsidRPr="00FA4A2E" w:rsidRDefault="0084332D" w:rsidP="0084332D">
            <w:pPr>
              <w:rPr>
                <w:rFonts w:ascii="Futura Lt BT" w:hAnsi="Futura Lt BT"/>
                <w:sz w:val="20"/>
                <w:szCs w:val="20"/>
              </w:rPr>
            </w:pPr>
            <w:r w:rsidRPr="00FA4A2E">
              <w:rPr>
                <w:rFonts w:ascii="Futura Lt BT" w:hAnsi="Futura Lt BT"/>
                <w:sz w:val="20"/>
                <w:szCs w:val="20"/>
              </w:rPr>
              <w:t>May we contact your previous supervisor as a reference?</w:t>
            </w:r>
          </w:p>
        </w:tc>
        <w:tc>
          <w:tcPr>
            <w:tcW w:w="2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4A92C1" w14:textId="77777777" w:rsidR="0084332D" w:rsidRPr="00FA4A2E" w:rsidRDefault="0084332D" w:rsidP="0084332D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76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CDCC4" w14:textId="77777777" w:rsidR="0084332D" w:rsidRPr="00FA4A2E" w:rsidRDefault="0084332D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YES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DE1F32" w14:textId="77777777" w:rsidR="0084332D" w:rsidRPr="00FA4A2E" w:rsidRDefault="0084332D" w:rsidP="0084332D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452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FB2C1" w14:textId="77777777" w:rsidR="0084332D" w:rsidRPr="00FA4A2E" w:rsidRDefault="0084332D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NO</w:t>
            </w:r>
          </w:p>
        </w:tc>
      </w:tr>
      <w:tr w:rsidR="00F03ACC" w:rsidRPr="00FA4A2E" w14:paraId="1CDC7BCB" w14:textId="77777777" w:rsidTr="00FA4A2E">
        <w:trPr>
          <w:gridAfter w:val="9"/>
          <w:wAfter w:w="442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451D13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2.</w:t>
            </w:r>
          </w:p>
        </w:tc>
        <w:tc>
          <w:tcPr>
            <w:tcW w:w="129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793AC5" w14:textId="77777777" w:rsidR="00FE49F3" w:rsidRPr="00FA4A2E" w:rsidRDefault="00FE49F3" w:rsidP="0084332D">
            <w:pPr>
              <w:rPr>
                <w:rFonts w:ascii="Futura Lt BT" w:hAnsi="Futura Lt BT"/>
                <w:b/>
                <w:sz w:val="22"/>
                <w:szCs w:val="22"/>
              </w:rPr>
            </w:pPr>
            <w:r w:rsidRPr="00FA4A2E">
              <w:rPr>
                <w:rFonts w:ascii="Futura Lt BT" w:hAnsi="Futura Lt BT"/>
                <w:b/>
                <w:sz w:val="22"/>
                <w:szCs w:val="22"/>
              </w:rPr>
              <w:t>Job Title:</w:t>
            </w:r>
          </w:p>
        </w:tc>
        <w:tc>
          <w:tcPr>
            <w:tcW w:w="2307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D05B60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929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284E5A7A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Starting Salary:</w:t>
            </w:r>
          </w:p>
        </w:tc>
        <w:tc>
          <w:tcPr>
            <w:tcW w:w="113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F1C3AC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$</w:t>
            </w:r>
          </w:p>
        </w:tc>
        <w:tc>
          <w:tcPr>
            <w:tcW w:w="184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5EC9705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Ending Salary:</w:t>
            </w:r>
          </w:p>
        </w:tc>
        <w:tc>
          <w:tcPr>
            <w:tcW w:w="11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6A661E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$</w:t>
            </w:r>
          </w:p>
        </w:tc>
      </w:tr>
      <w:tr w:rsidR="00FE49F3" w:rsidRPr="00FA4A2E" w14:paraId="26CA8C1B" w14:textId="77777777" w:rsidTr="00FA4A2E">
        <w:trPr>
          <w:gridAfter w:val="9"/>
          <w:wAfter w:w="442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85EDFE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48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A07FB8C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Company:</w:t>
            </w:r>
          </w:p>
        </w:tc>
        <w:tc>
          <w:tcPr>
            <w:tcW w:w="4091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49EE45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134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1246A0B1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Phone:</w:t>
            </w:r>
          </w:p>
        </w:tc>
        <w:tc>
          <w:tcPr>
            <w:tcW w:w="292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8F4EB0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E49F3" w:rsidRPr="00FA4A2E" w14:paraId="41D6FB1C" w14:textId="77777777" w:rsidTr="00FA4A2E">
        <w:trPr>
          <w:gridAfter w:val="9"/>
          <w:wAfter w:w="442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6DBD4D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29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404167A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Address:</w:t>
            </w:r>
          </w:p>
        </w:tc>
        <w:tc>
          <w:tcPr>
            <w:tcW w:w="4287" w:type="dxa"/>
            <w:gridSpan w:val="3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DF288E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49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B238816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Supervisor:</w:t>
            </w:r>
          </w:p>
        </w:tc>
        <w:tc>
          <w:tcPr>
            <w:tcW w:w="2555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2865D1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E49F3" w:rsidRPr="00FA4A2E" w14:paraId="2A8BDEE6" w14:textId="77777777" w:rsidTr="00FA4A2E">
        <w:trPr>
          <w:gridAfter w:val="9"/>
          <w:wAfter w:w="442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6C487F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2043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28261C7C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Responsibilities:</w:t>
            </w:r>
          </w:p>
        </w:tc>
        <w:tc>
          <w:tcPr>
            <w:tcW w:w="7590" w:type="dxa"/>
            <w:gridSpan w:val="5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1F8DB3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03ACC" w:rsidRPr="00FA4A2E" w14:paraId="2C6829D8" w14:textId="77777777" w:rsidTr="00FA4A2E">
        <w:trPr>
          <w:gridAfter w:val="9"/>
          <w:wAfter w:w="442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F2F359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87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D6E7659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From:</w:t>
            </w:r>
          </w:p>
        </w:tc>
        <w:tc>
          <w:tcPr>
            <w:tcW w:w="101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BF0615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6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590DA0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To:</w:t>
            </w:r>
          </w:p>
        </w:tc>
        <w:tc>
          <w:tcPr>
            <w:tcW w:w="118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6C7D3B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2599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1C0D0C90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Reason for Leaving:</w:t>
            </w:r>
          </w:p>
        </w:tc>
        <w:tc>
          <w:tcPr>
            <w:tcW w:w="334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A7B8C5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E49F3" w14:paraId="71809951" w14:textId="77777777" w:rsidTr="00FA4A2E">
        <w:trPr>
          <w:gridAfter w:val="7"/>
          <w:wAfter w:w="379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1A19DD" w14:textId="77777777" w:rsidR="00FE49F3" w:rsidRPr="00FA4A2E" w:rsidRDefault="00FE49F3" w:rsidP="00FE49F3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6023" w:type="dxa"/>
            <w:gridSpan w:val="50"/>
            <w:tcBorders>
              <w:top w:val="nil"/>
              <w:left w:val="nil"/>
              <w:bottom w:val="nil"/>
              <w:right w:val="nil"/>
            </w:tcBorders>
          </w:tcPr>
          <w:p w14:paraId="0B5EF753" w14:textId="77777777" w:rsidR="00FE49F3" w:rsidRPr="00FA4A2E" w:rsidRDefault="00FE49F3" w:rsidP="00FE49F3">
            <w:pPr>
              <w:rPr>
                <w:rFonts w:ascii="Futura Lt BT" w:hAnsi="Futura Lt BT"/>
                <w:sz w:val="20"/>
                <w:szCs w:val="20"/>
              </w:rPr>
            </w:pPr>
            <w:r w:rsidRPr="00FA4A2E">
              <w:rPr>
                <w:rFonts w:ascii="Futura Lt BT" w:hAnsi="Futura Lt BT"/>
                <w:sz w:val="20"/>
                <w:szCs w:val="20"/>
              </w:rPr>
              <w:t>May we contact your previous supervisor as a reference?</w:t>
            </w:r>
          </w:p>
        </w:tc>
        <w:tc>
          <w:tcPr>
            <w:tcW w:w="27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542DBEE" w14:textId="77777777" w:rsidR="00FE49F3" w:rsidRPr="00FA4A2E" w:rsidRDefault="00FE49F3" w:rsidP="00FE49F3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73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C1CD2" w14:textId="77777777" w:rsidR="00FE49F3" w:rsidRPr="00FA4A2E" w:rsidRDefault="00FE49F3" w:rsidP="00FE49F3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YES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EA5238" w14:textId="77777777" w:rsidR="00FE49F3" w:rsidRPr="00FA4A2E" w:rsidRDefault="00FE49F3" w:rsidP="00FE49F3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43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11572" w14:textId="77777777" w:rsidR="00FE49F3" w:rsidRPr="00FA4A2E" w:rsidRDefault="00FE49F3" w:rsidP="00FE49F3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NO</w:t>
            </w:r>
          </w:p>
        </w:tc>
      </w:tr>
      <w:tr w:rsidR="00FE49F3" w:rsidRPr="00FA4A2E" w14:paraId="1D31964F" w14:textId="77777777" w:rsidTr="00FA4A2E">
        <w:trPr>
          <w:gridAfter w:val="9"/>
          <w:wAfter w:w="442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86AFA2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3.</w:t>
            </w:r>
          </w:p>
        </w:tc>
        <w:tc>
          <w:tcPr>
            <w:tcW w:w="129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30CD9C1" w14:textId="77777777" w:rsidR="00FE49F3" w:rsidRPr="00FA4A2E" w:rsidRDefault="00FE49F3" w:rsidP="0084332D">
            <w:pPr>
              <w:rPr>
                <w:rFonts w:ascii="Futura Lt BT" w:hAnsi="Futura Lt BT"/>
                <w:b/>
                <w:sz w:val="22"/>
                <w:szCs w:val="22"/>
              </w:rPr>
            </w:pPr>
            <w:r w:rsidRPr="00FA4A2E">
              <w:rPr>
                <w:rFonts w:ascii="Futura Lt BT" w:hAnsi="Futura Lt BT"/>
                <w:b/>
                <w:sz w:val="22"/>
                <w:szCs w:val="22"/>
              </w:rPr>
              <w:t>Job Title:</w:t>
            </w:r>
          </w:p>
        </w:tc>
        <w:tc>
          <w:tcPr>
            <w:tcW w:w="2307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0A9D59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929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5543502C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Starting Salary:</w:t>
            </w:r>
          </w:p>
        </w:tc>
        <w:tc>
          <w:tcPr>
            <w:tcW w:w="113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67971B" w14:textId="77777777" w:rsidR="00FE49F3" w:rsidRPr="00FA4A2E" w:rsidRDefault="00E6025E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$</w:t>
            </w:r>
          </w:p>
        </w:tc>
        <w:tc>
          <w:tcPr>
            <w:tcW w:w="184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2B1CA899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Ending Salary:</w:t>
            </w:r>
          </w:p>
        </w:tc>
        <w:tc>
          <w:tcPr>
            <w:tcW w:w="11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7CBB7E" w14:textId="77777777" w:rsidR="00FE49F3" w:rsidRPr="00FA4A2E" w:rsidRDefault="00E6025E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$</w:t>
            </w:r>
          </w:p>
        </w:tc>
      </w:tr>
      <w:tr w:rsidR="00FE49F3" w:rsidRPr="00FA4A2E" w14:paraId="54E5D7B8" w14:textId="77777777" w:rsidTr="00FA4A2E">
        <w:trPr>
          <w:gridAfter w:val="9"/>
          <w:wAfter w:w="442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601DC2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48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C6252C7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Company:</w:t>
            </w:r>
          </w:p>
        </w:tc>
        <w:tc>
          <w:tcPr>
            <w:tcW w:w="4110" w:type="dxa"/>
            <w:gridSpan w:val="3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0E51B8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115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4761C6E0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Phone:</w:t>
            </w:r>
          </w:p>
        </w:tc>
        <w:tc>
          <w:tcPr>
            <w:tcW w:w="292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1760B6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E49F3" w:rsidRPr="00FA4A2E" w14:paraId="5E02043A" w14:textId="77777777" w:rsidTr="00FA4A2E">
        <w:trPr>
          <w:gridAfter w:val="9"/>
          <w:wAfter w:w="442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919121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29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B7945F4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Address:</w:t>
            </w:r>
          </w:p>
        </w:tc>
        <w:tc>
          <w:tcPr>
            <w:tcW w:w="4306" w:type="dxa"/>
            <w:gridSpan w:val="3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7D6680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480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03D21392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Supervisor:</w:t>
            </w:r>
          </w:p>
        </w:tc>
        <w:tc>
          <w:tcPr>
            <w:tcW w:w="2555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457E10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E49F3" w:rsidRPr="00FA4A2E" w14:paraId="62B1211A" w14:textId="77777777" w:rsidTr="00FA4A2E">
        <w:trPr>
          <w:gridAfter w:val="9"/>
          <w:wAfter w:w="442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690BCD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2043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6EF66C12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Responsibilities:</w:t>
            </w:r>
          </w:p>
        </w:tc>
        <w:tc>
          <w:tcPr>
            <w:tcW w:w="7590" w:type="dxa"/>
            <w:gridSpan w:val="5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CDC01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E49F3" w:rsidRPr="00FA4A2E" w14:paraId="2BF09B65" w14:textId="77777777" w:rsidTr="00FA4A2E">
        <w:trPr>
          <w:gridAfter w:val="9"/>
          <w:wAfter w:w="442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4FBD55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87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E1F4C61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From:</w:t>
            </w:r>
          </w:p>
        </w:tc>
        <w:tc>
          <w:tcPr>
            <w:tcW w:w="101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C211A9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61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2C53DE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To:</w:t>
            </w:r>
          </w:p>
        </w:tc>
        <w:tc>
          <w:tcPr>
            <w:tcW w:w="1276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9A2C77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2509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14:paraId="6DA88946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Reason for Leaving:</w:t>
            </w:r>
          </w:p>
        </w:tc>
        <w:tc>
          <w:tcPr>
            <w:tcW w:w="334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A73D89" w14:textId="77777777" w:rsidR="00FE49F3" w:rsidRPr="00FA4A2E" w:rsidRDefault="00FE49F3" w:rsidP="0084332D">
            <w:pPr>
              <w:rPr>
                <w:rFonts w:ascii="Futura Lt BT" w:hAnsi="Futura Lt BT"/>
                <w:sz w:val="22"/>
                <w:szCs w:val="22"/>
              </w:rPr>
            </w:pPr>
          </w:p>
        </w:tc>
      </w:tr>
      <w:tr w:rsidR="00FE49F3" w14:paraId="223DBF22" w14:textId="77777777" w:rsidTr="00FA4A2E">
        <w:trPr>
          <w:gridAfter w:val="7"/>
          <w:wAfter w:w="379" w:type="dxa"/>
        </w:trPr>
        <w:tc>
          <w:tcPr>
            <w:tcW w:w="4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863773" w14:textId="77777777" w:rsidR="00FE49F3" w:rsidRPr="00FA4A2E" w:rsidRDefault="00FE49F3" w:rsidP="00FE49F3">
            <w:pPr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6023" w:type="dxa"/>
            <w:gridSpan w:val="50"/>
            <w:tcBorders>
              <w:top w:val="nil"/>
              <w:left w:val="nil"/>
              <w:bottom w:val="nil"/>
              <w:right w:val="nil"/>
            </w:tcBorders>
          </w:tcPr>
          <w:p w14:paraId="600A14BC" w14:textId="77777777" w:rsidR="00FE49F3" w:rsidRPr="00FA4A2E" w:rsidRDefault="00FE49F3" w:rsidP="00FE49F3">
            <w:pPr>
              <w:rPr>
                <w:rFonts w:ascii="Futura Lt BT" w:hAnsi="Futura Lt BT"/>
                <w:sz w:val="20"/>
                <w:szCs w:val="20"/>
              </w:rPr>
            </w:pPr>
            <w:r w:rsidRPr="00FA4A2E">
              <w:rPr>
                <w:rFonts w:ascii="Futura Lt BT" w:hAnsi="Futura Lt BT"/>
                <w:sz w:val="20"/>
                <w:szCs w:val="20"/>
              </w:rPr>
              <w:t>May we contact your previous supervisor as a reference?</w:t>
            </w:r>
          </w:p>
        </w:tc>
        <w:tc>
          <w:tcPr>
            <w:tcW w:w="27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DCA67F4" w14:textId="77777777" w:rsidR="00FE49F3" w:rsidRPr="00FA4A2E" w:rsidRDefault="00FE49F3" w:rsidP="00FE49F3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73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2FEEA" w14:textId="77777777" w:rsidR="00FE49F3" w:rsidRPr="00FA4A2E" w:rsidRDefault="00FE49F3" w:rsidP="00FE49F3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YES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FA39D6" w14:textId="77777777" w:rsidR="00FE49F3" w:rsidRPr="00FA4A2E" w:rsidRDefault="00FE49F3" w:rsidP="00FE49F3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43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9B6FC" w14:textId="77777777" w:rsidR="00FE49F3" w:rsidRPr="00FA4A2E" w:rsidRDefault="00FE49F3" w:rsidP="00FE49F3">
            <w:pPr>
              <w:rPr>
                <w:rFonts w:ascii="Futura Lt BT" w:hAnsi="Futura Lt BT"/>
                <w:sz w:val="22"/>
                <w:szCs w:val="22"/>
              </w:rPr>
            </w:pPr>
            <w:r w:rsidRPr="00FA4A2E">
              <w:rPr>
                <w:rFonts w:ascii="Futura Lt BT" w:hAnsi="Futura Lt BT"/>
                <w:sz w:val="22"/>
                <w:szCs w:val="22"/>
              </w:rPr>
              <w:t>NO</w:t>
            </w:r>
          </w:p>
        </w:tc>
      </w:tr>
      <w:tr w:rsidR="0042013A" w14:paraId="13427324" w14:textId="77777777" w:rsidTr="00FA4A2E">
        <w:trPr>
          <w:gridAfter w:val="9"/>
          <w:wAfter w:w="442" w:type="dxa"/>
        </w:trPr>
        <w:tc>
          <w:tcPr>
            <w:tcW w:w="10075" w:type="dxa"/>
            <w:gridSpan w:val="80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5DA502C" w14:textId="77777777" w:rsidR="0042013A" w:rsidRPr="00D22E10" w:rsidRDefault="00D22E10" w:rsidP="00FE49F3">
            <w:pPr>
              <w:rPr>
                <w:rFonts w:ascii="Futura Lt BT" w:hAnsi="Futura Lt BT"/>
                <w:sz w:val="24"/>
                <w:szCs w:val="24"/>
              </w:rPr>
            </w:pPr>
            <w:r>
              <w:rPr>
                <w:rFonts w:ascii="Futura Lt BT" w:hAnsi="Futura Lt BT"/>
                <w:sz w:val="24"/>
                <w:szCs w:val="24"/>
              </w:rPr>
              <w:t>Camp Interests</w:t>
            </w:r>
          </w:p>
        </w:tc>
      </w:tr>
      <w:tr w:rsidR="0042013A" w14:paraId="1C692FF9" w14:textId="77777777" w:rsidTr="00FA4A2E">
        <w:trPr>
          <w:gridAfter w:val="9"/>
          <w:wAfter w:w="442" w:type="dxa"/>
        </w:trPr>
        <w:tc>
          <w:tcPr>
            <w:tcW w:w="10075" w:type="dxa"/>
            <w:gridSpan w:val="80"/>
            <w:tcBorders>
              <w:top w:val="nil"/>
              <w:left w:val="nil"/>
              <w:bottom w:val="nil"/>
              <w:right w:val="nil"/>
            </w:tcBorders>
          </w:tcPr>
          <w:p w14:paraId="7747E6AB" w14:textId="77777777" w:rsidR="0042013A" w:rsidRPr="00D22E10" w:rsidRDefault="00D22E10" w:rsidP="00FE49F3">
            <w:pPr>
              <w:rPr>
                <w:rFonts w:ascii="Futura Lt BT" w:hAnsi="Futura Lt BT"/>
                <w:sz w:val="24"/>
                <w:szCs w:val="24"/>
              </w:rPr>
            </w:pPr>
            <w:r>
              <w:rPr>
                <w:rFonts w:ascii="Futura Lt BT" w:hAnsi="Futura Lt BT"/>
                <w:sz w:val="24"/>
                <w:szCs w:val="24"/>
              </w:rPr>
              <w:t>Please select and/or list any camp related activities you enjoy or would like to teach to children:</w:t>
            </w:r>
          </w:p>
        </w:tc>
      </w:tr>
      <w:tr w:rsidR="009F76C1" w14:paraId="357A0D1A" w14:textId="77777777" w:rsidTr="00FA4A2E">
        <w:trPr>
          <w:gridAfter w:val="9"/>
          <w:wAfter w:w="442" w:type="dxa"/>
        </w:trPr>
        <w:tc>
          <w:tcPr>
            <w:tcW w:w="10075" w:type="dxa"/>
            <w:gridSpan w:val="80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80"/>
              <w:gridCol w:w="540"/>
              <w:gridCol w:w="1723"/>
              <w:gridCol w:w="1972"/>
              <w:gridCol w:w="1972"/>
              <w:gridCol w:w="1972"/>
            </w:tblGrid>
            <w:tr w:rsidR="009F76C1" w:rsidRPr="008933BF" w14:paraId="67502EB2" w14:textId="77777777" w:rsidTr="009F76C1">
              <w:trPr>
                <w:trHeight w:val="74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62350F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Softball</w:t>
                  </w:r>
                  <w:proofErr w:type="gramEnd"/>
                </w:p>
              </w:tc>
              <w:tc>
                <w:tcPr>
                  <w:tcW w:w="22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9A2C81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Volleyball</w:t>
                  </w:r>
                  <w:proofErr w:type="gramEnd"/>
                </w:p>
              </w:tc>
              <w:tc>
                <w:tcPr>
                  <w:tcW w:w="19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AA4992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Soccer</w:t>
                  </w:r>
                  <w:proofErr w:type="gramEnd"/>
                </w:p>
              </w:tc>
              <w:tc>
                <w:tcPr>
                  <w:tcW w:w="19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D557DA" w14:textId="77777777" w:rsidR="009F76C1" w:rsidRPr="008933BF" w:rsidRDefault="00E60999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>
                    <w:rPr>
                      <w:b w:val="0"/>
                      <w:szCs w:val="18"/>
                    </w:rPr>
                    <w:t>___</w:t>
                  </w:r>
                  <w:proofErr w:type="gramStart"/>
                  <w:r>
                    <w:rPr>
                      <w:b w:val="0"/>
                      <w:szCs w:val="18"/>
                    </w:rPr>
                    <w:t>_  Archery</w:t>
                  </w:r>
                  <w:proofErr w:type="gramEnd"/>
                  <w:r>
                    <w:rPr>
                      <w:b w:val="0"/>
                      <w:szCs w:val="18"/>
                    </w:rPr>
                    <w:t>/Riflery</w:t>
                  </w:r>
                </w:p>
              </w:tc>
              <w:tc>
                <w:tcPr>
                  <w:tcW w:w="19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984307" w14:textId="77777777" w:rsidR="009F76C1" w:rsidRPr="008933BF" w:rsidRDefault="009F76C1" w:rsidP="009F76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8933BF">
                    <w:rPr>
                      <w:sz w:val="18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sz w:val="18"/>
                      <w:szCs w:val="18"/>
                    </w:rPr>
                    <w:t>_  Football</w:t>
                  </w:r>
                  <w:proofErr w:type="gramEnd"/>
                </w:p>
              </w:tc>
            </w:tr>
            <w:tr w:rsidR="009F76C1" w:rsidRPr="008933BF" w14:paraId="348F888B" w14:textId="77777777" w:rsidTr="009F76C1">
              <w:trPr>
                <w:trHeight w:val="74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1C43A0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Basketball</w:t>
                  </w:r>
                  <w:proofErr w:type="gramEnd"/>
                </w:p>
              </w:tc>
              <w:tc>
                <w:tcPr>
                  <w:tcW w:w="22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5B063F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Hockey</w:t>
                  </w:r>
                  <w:proofErr w:type="gramEnd"/>
                </w:p>
              </w:tc>
              <w:tc>
                <w:tcPr>
                  <w:tcW w:w="19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0B96C6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Yoga</w:t>
                  </w:r>
                  <w:proofErr w:type="gramEnd"/>
                  <w:r w:rsidRPr="008933BF">
                    <w:rPr>
                      <w:b w:val="0"/>
                      <w:szCs w:val="18"/>
                    </w:rPr>
                    <w:t>/Aerobics</w:t>
                  </w:r>
                </w:p>
              </w:tc>
              <w:tc>
                <w:tcPr>
                  <w:tcW w:w="19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A3F562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Baking</w:t>
                  </w:r>
                  <w:proofErr w:type="gramEnd"/>
                </w:p>
              </w:tc>
              <w:tc>
                <w:tcPr>
                  <w:tcW w:w="19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098712" w14:textId="77777777" w:rsidR="009F76C1" w:rsidRPr="008933BF" w:rsidRDefault="009F76C1" w:rsidP="009F76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8933BF">
                    <w:rPr>
                      <w:sz w:val="18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sz w:val="18"/>
                      <w:szCs w:val="18"/>
                    </w:rPr>
                    <w:t>_  Tennis</w:t>
                  </w:r>
                  <w:proofErr w:type="gramEnd"/>
                </w:p>
              </w:tc>
            </w:tr>
            <w:tr w:rsidR="009F76C1" w:rsidRPr="008933BF" w14:paraId="5769F049" w14:textId="77777777" w:rsidTr="009F76C1">
              <w:trPr>
                <w:trHeight w:val="233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760F85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Golf</w:t>
                  </w:r>
                  <w:proofErr w:type="gramEnd"/>
                </w:p>
              </w:tc>
              <w:tc>
                <w:tcPr>
                  <w:tcW w:w="22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3E1EAF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Track</w:t>
                  </w:r>
                  <w:proofErr w:type="gramEnd"/>
                  <w:r w:rsidRPr="008933BF">
                    <w:rPr>
                      <w:b w:val="0"/>
                      <w:szCs w:val="18"/>
                    </w:rPr>
                    <w:t>/Racing</w:t>
                  </w:r>
                </w:p>
              </w:tc>
              <w:tc>
                <w:tcPr>
                  <w:tcW w:w="19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2BF059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Karate</w:t>
                  </w:r>
                  <w:proofErr w:type="gramEnd"/>
                </w:p>
              </w:tc>
              <w:tc>
                <w:tcPr>
                  <w:tcW w:w="19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B06454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</w:t>
                  </w:r>
                  <w:r w:rsidR="00E60999">
                    <w:rPr>
                      <w:b w:val="0"/>
                      <w:szCs w:val="18"/>
                    </w:rPr>
                    <w:t xml:space="preserve"> </w:t>
                  </w:r>
                  <w:r w:rsidRPr="008933BF">
                    <w:rPr>
                      <w:b w:val="0"/>
                      <w:szCs w:val="18"/>
                    </w:rPr>
                    <w:t xml:space="preserve"> Arts</w:t>
                  </w:r>
                  <w:proofErr w:type="gramEnd"/>
                  <w:r w:rsidRPr="008933BF">
                    <w:rPr>
                      <w:b w:val="0"/>
                      <w:szCs w:val="18"/>
                    </w:rPr>
                    <w:t xml:space="preserve"> &amp; Crafts </w:t>
                  </w:r>
                </w:p>
              </w:tc>
              <w:tc>
                <w:tcPr>
                  <w:tcW w:w="19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05D285" w14:textId="77777777" w:rsidR="009F76C1" w:rsidRPr="008933BF" w:rsidRDefault="009F76C1" w:rsidP="009F76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8933BF">
                    <w:rPr>
                      <w:sz w:val="18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sz w:val="18"/>
                      <w:szCs w:val="18"/>
                    </w:rPr>
                    <w:t>_  Drama</w:t>
                  </w:r>
                  <w:proofErr w:type="gramEnd"/>
                </w:p>
              </w:tc>
            </w:tr>
            <w:tr w:rsidR="009F76C1" w:rsidRPr="008933BF" w14:paraId="349570BA" w14:textId="77777777" w:rsidTr="009F76C1">
              <w:trPr>
                <w:trHeight w:val="728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3414AA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Yard</w:t>
                  </w:r>
                  <w:proofErr w:type="gramEnd"/>
                  <w:r w:rsidRPr="008933BF">
                    <w:rPr>
                      <w:b w:val="0"/>
                      <w:szCs w:val="18"/>
                    </w:rPr>
                    <w:t xml:space="preserve"> Games</w:t>
                  </w:r>
                </w:p>
                <w:p w14:paraId="67096B2A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Hiking</w:t>
                  </w:r>
                  <w:proofErr w:type="gramEnd"/>
                </w:p>
                <w:p w14:paraId="6F6106F1" w14:textId="77777777" w:rsidR="009F76C1" w:rsidRPr="008933BF" w:rsidRDefault="009F76C1" w:rsidP="009F76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8933BF">
                    <w:rPr>
                      <w:sz w:val="18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sz w:val="18"/>
                      <w:szCs w:val="18"/>
                    </w:rPr>
                    <w:t>_  Dancing</w:t>
                  </w:r>
                  <w:proofErr w:type="gramEnd"/>
                </w:p>
              </w:tc>
              <w:tc>
                <w:tcPr>
                  <w:tcW w:w="226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543FD6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Music</w:t>
                  </w:r>
                  <w:proofErr w:type="gramEnd"/>
                </w:p>
                <w:p w14:paraId="5321F159" w14:textId="77777777" w:rsidR="009F76C1" w:rsidRPr="008933BF" w:rsidRDefault="009F76C1" w:rsidP="009F76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8933BF">
                    <w:rPr>
                      <w:sz w:val="18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sz w:val="18"/>
                      <w:szCs w:val="18"/>
                    </w:rPr>
                    <w:t>_  Creative</w:t>
                  </w:r>
                  <w:proofErr w:type="gramEnd"/>
                  <w:r w:rsidRPr="008933BF">
                    <w:rPr>
                      <w:sz w:val="18"/>
                      <w:szCs w:val="18"/>
                    </w:rPr>
                    <w:br/>
                    <w:t xml:space="preserve">    </w:t>
                  </w:r>
                  <w:r>
                    <w:rPr>
                      <w:sz w:val="18"/>
                      <w:szCs w:val="18"/>
                    </w:rPr>
                    <w:t xml:space="preserve">      </w:t>
                  </w:r>
                  <w:r w:rsidRPr="008933BF">
                    <w:rPr>
                      <w:sz w:val="18"/>
                      <w:szCs w:val="18"/>
                    </w:rPr>
                    <w:t xml:space="preserve"> Writing</w:t>
                  </w:r>
                </w:p>
              </w:tc>
              <w:tc>
                <w:tcPr>
                  <w:tcW w:w="19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34BFDE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Camping</w:t>
                  </w:r>
                  <w:proofErr w:type="gramEnd"/>
                  <w:r w:rsidRPr="008933BF">
                    <w:rPr>
                      <w:b w:val="0"/>
                      <w:szCs w:val="18"/>
                    </w:rPr>
                    <w:t>/</w:t>
                  </w:r>
                </w:p>
                <w:p w14:paraId="7AB18DFF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 xml:space="preserve"> </w:t>
                  </w:r>
                  <w:r>
                    <w:rPr>
                      <w:b w:val="0"/>
                      <w:szCs w:val="18"/>
                    </w:rPr>
                    <w:t xml:space="preserve">      </w:t>
                  </w:r>
                  <w:r w:rsidRPr="008933BF">
                    <w:rPr>
                      <w:b w:val="0"/>
                      <w:szCs w:val="18"/>
                    </w:rPr>
                    <w:t xml:space="preserve">    Backpacking/</w:t>
                  </w:r>
                </w:p>
                <w:p w14:paraId="08A1747D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 xml:space="preserve"> </w:t>
                  </w:r>
                  <w:r>
                    <w:rPr>
                      <w:b w:val="0"/>
                      <w:szCs w:val="18"/>
                    </w:rPr>
                    <w:t xml:space="preserve">      </w:t>
                  </w:r>
                  <w:r w:rsidRPr="008933BF">
                    <w:rPr>
                      <w:b w:val="0"/>
                      <w:szCs w:val="18"/>
                    </w:rPr>
                    <w:t xml:space="preserve">    Camp Crafts</w:t>
                  </w:r>
                </w:p>
              </w:tc>
              <w:tc>
                <w:tcPr>
                  <w:tcW w:w="19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FE94D6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Frisbee</w:t>
                  </w:r>
                  <w:proofErr w:type="gramEnd"/>
                </w:p>
                <w:p w14:paraId="25A09CC7" w14:textId="77777777" w:rsidR="009F76C1" w:rsidRPr="008933BF" w:rsidRDefault="009F76C1" w:rsidP="009F76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8933BF">
                    <w:rPr>
                      <w:sz w:val="18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sz w:val="18"/>
                      <w:szCs w:val="18"/>
                    </w:rPr>
                    <w:t>_  Robotics</w:t>
                  </w:r>
                  <w:proofErr w:type="gramEnd"/>
                  <w:r w:rsidRPr="008933BF">
                    <w:rPr>
                      <w:sz w:val="18"/>
                      <w:szCs w:val="18"/>
                    </w:rPr>
                    <w:t>/</w:t>
                  </w:r>
                  <w:r w:rsidRPr="008933BF">
                    <w:rPr>
                      <w:sz w:val="18"/>
                      <w:szCs w:val="18"/>
                    </w:rPr>
                    <w:br/>
                    <w:t xml:space="preserve">  </w:t>
                  </w:r>
                  <w:r>
                    <w:rPr>
                      <w:sz w:val="18"/>
                      <w:szCs w:val="18"/>
                    </w:rPr>
                    <w:t xml:space="preserve">      </w:t>
                  </w:r>
                  <w:r w:rsidRPr="008933BF">
                    <w:rPr>
                      <w:sz w:val="18"/>
                      <w:szCs w:val="18"/>
                    </w:rPr>
                    <w:t xml:space="preserve">   Building</w:t>
                  </w:r>
                </w:p>
              </w:tc>
              <w:tc>
                <w:tcPr>
                  <w:tcW w:w="19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AB3944" w14:textId="77777777" w:rsidR="009F76C1" w:rsidRPr="008933BF" w:rsidRDefault="009F76C1" w:rsidP="009F76C1">
                  <w:pPr>
                    <w:pStyle w:val="FieldText"/>
                    <w:rPr>
                      <w:b w:val="0"/>
                      <w:szCs w:val="18"/>
                    </w:rPr>
                  </w:pPr>
                  <w:r w:rsidRPr="008933BF">
                    <w:rPr>
                      <w:b w:val="0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b w:val="0"/>
                      <w:szCs w:val="18"/>
                    </w:rPr>
                    <w:t>_  Pottery</w:t>
                  </w:r>
                  <w:proofErr w:type="gramEnd"/>
                </w:p>
                <w:p w14:paraId="4CC0974E" w14:textId="77777777" w:rsidR="009F76C1" w:rsidRDefault="009F76C1" w:rsidP="009F76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8933BF">
                    <w:rPr>
                      <w:sz w:val="18"/>
                      <w:szCs w:val="18"/>
                    </w:rPr>
                    <w:t>___</w:t>
                  </w:r>
                  <w:proofErr w:type="gramStart"/>
                  <w:r w:rsidRPr="008933BF">
                    <w:rPr>
                      <w:sz w:val="18"/>
                      <w:szCs w:val="18"/>
                    </w:rPr>
                    <w:t>_  Water</w:t>
                  </w:r>
                  <w:proofErr w:type="gramEnd"/>
                  <w:r w:rsidRPr="008933BF">
                    <w:rPr>
                      <w:sz w:val="18"/>
                      <w:szCs w:val="18"/>
                    </w:rPr>
                    <w:t xml:space="preserve"> Games</w:t>
                  </w:r>
                </w:p>
                <w:p w14:paraId="13796E9E" w14:textId="77777777" w:rsidR="00E60999" w:rsidRPr="008933BF" w:rsidRDefault="00E60999" w:rsidP="009F76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___</w:t>
                  </w:r>
                  <w:proofErr w:type="gramStart"/>
                  <w:r>
                    <w:rPr>
                      <w:sz w:val="18"/>
                      <w:szCs w:val="18"/>
                    </w:rPr>
                    <w:t>_  Rec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Games</w:t>
                  </w:r>
                </w:p>
              </w:tc>
            </w:tr>
            <w:tr w:rsidR="009F76C1" w:rsidRPr="008933BF" w14:paraId="156F03EF" w14:textId="77777777" w:rsidTr="009F76C1">
              <w:trPr>
                <w:trHeight w:val="323"/>
              </w:trPr>
              <w:tc>
                <w:tcPr>
                  <w:tcW w:w="2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12546D" w14:textId="77777777" w:rsidR="009F76C1" w:rsidRPr="009F76C1" w:rsidRDefault="009F76C1" w:rsidP="009F76C1">
                  <w:pPr>
                    <w:pStyle w:val="FieldText"/>
                    <w:rPr>
                      <w:b w:val="0"/>
                      <w:sz w:val="24"/>
                      <w:szCs w:val="24"/>
                    </w:rPr>
                  </w:pPr>
                  <w:r w:rsidRPr="009F76C1">
                    <w:rPr>
                      <w:b w:val="0"/>
                      <w:sz w:val="24"/>
                      <w:szCs w:val="24"/>
                    </w:rPr>
                    <w:t>Other Camp Interests:</w:t>
                  </w:r>
                </w:p>
              </w:tc>
              <w:tc>
                <w:tcPr>
                  <w:tcW w:w="7639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E3DD707" w14:textId="77777777" w:rsidR="009F76C1" w:rsidRPr="009F76C1" w:rsidRDefault="009F76C1" w:rsidP="009F76C1">
                  <w:pPr>
                    <w:pStyle w:val="FieldText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</w:tbl>
          <w:p w14:paraId="5EF699E0" w14:textId="77777777" w:rsidR="009F76C1" w:rsidRDefault="009F76C1" w:rsidP="00FE49F3">
            <w:pPr>
              <w:rPr>
                <w:rFonts w:ascii="Futura Lt BT" w:hAnsi="Futura Lt BT"/>
                <w:sz w:val="24"/>
                <w:szCs w:val="24"/>
              </w:rPr>
            </w:pPr>
          </w:p>
        </w:tc>
      </w:tr>
      <w:tr w:rsidR="00F03ACC" w14:paraId="4C7FAD35" w14:textId="77777777" w:rsidTr="00FA4A2E">
        <w:trPr>
          <w:gridAfter w:val="1"/>
        </w:trPr>
        <w:tc>
          <w:tcPr>
            <w:tcW w:w="10512" w:type="dxa"/>
            <w:gridSpan w:val="88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014" w:type="dxa"/>
              <w:tblLayout w:type="fixed"/>
              <w:tblLook w:val="04A0" w:firstRow="1" w:lastRow="0" w:firstColumn="1" w:lastColumn="0" w:noHBand="0" w:noVBand="1"/>
            </w:tblPr>
            <w:tblGrid>
              <w:gridCol w:w="1407"/>
              <w:gridCol w:w="1620"/>
              <w:gridCol w:w="2901"/>
              <w:gridCol w:w="287"/>
              <w:gridCol w:w="59"/>
              <w:gridCol w:w="580"/>
              <w:gridCol w:w="313"/>
              <w:gridCol w:w="2847"/>
            </w:tblGrid>
            <w:tr w:rsidR="003A53F8" w14:paraId="381F7841" w14:textId="77777777" w:rsidTr="00F3184D">
              <w:tc>
                <w:tcPr>
                  <w:tcW w:w="10014" w:type="dxa"/>
                  <w:gridSpan w:val="8"/>
                  <w:tcBorders>
                    <w:bottom w:val="nil"/>
                  </w:tcBorders>
                  <w:shd w:val="clear" w:color="auto" w:fill="000000" w:themeFill="text1"/>
                </w:tcPr>
                <w:p w14:paraId="26557969" w14:textId="77777777" w:rsidR="003A53F8" w:rsidRDefault="003A53F8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lastRenderedPageBreak/>
                    <w:t>Day Camp Application Questions</w:t>
                  </w:r>
                </w:p>
              </w:tc>
            </w:tr>
            <w:tr w:rsidR="003A53F8" w14:paraId="1D755012" w14:textId="77777777" w:rsidTr="00F3184D">
              <w:tc>
                <w:tcPr>
                  <w:tcW w:w="10014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55178D" w14:textId="77777777" w:rsidR="003A53F8" w:rsidRDefault="003A53F8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t>Please answer the following questions.  You may use additional paper if needed.</w:t>
                  </w:r>
                </w:p>
              </w:tc>
            </w:tr>
            <w:tr w:rsidR="003A53F8" w14:paraId="276DD82F" w14:textId="77777777" w:rsidTr="00F3184D">
              <w:tc>
                <w:tcPr>
                  <w:tcW w:w="10014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88D7FD5" w14:textId="77777777" w:rsidR="003A53F8" w:rsidRDefault="003A53F8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t>1. Why do you want to work for FBC Waco Summer Day Camp?</w:t>
                  </w:r>
                </w:p>
              </w:tc>
            </w:tr>
            <w:tr w:rsidR="003A53F8" w14:paraId="1BE8F6E9" w14:textId="77777777" w:rsidTr="00F3184D">
              <w:tc>
                <w:tcPr>
                  <w:tcW w:w="1001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0B59B1" w14:textId="77777777" w:rsidR="003A53F8" w:rsidRDefault="003A53F8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1A7CB43E" w14:textId="77777777" w:rsidR="00F3184D" w:rsidRDefault="00F3184D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3D1B794D" w14:textId="77777777" w:rsidR="00F3184D" w:rsidRDefault="00F3184D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62096373" w14:textId="77777777" w:rsidR="00F3184D" w:rsidRDefault="00F3184D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33FB94A9" w14:textId="77777777" w:rsidR="00F3184D" w:rsidRDefault="00F3184D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5582F474" w14:textId="77777777" w:rsidR="00F3184D" w:rsidRDefault="00F3184D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</w:tc>
            </w:tr>
            <w:tr w:rsidR="003A53F8" w14:paraId="00784A7F" w14:textId="77777777" w:rsidTr="00FD7166">
              <w:tc>
                <w:tcPr>
                  <w:tcW w:w="10014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53550A48" w14:textId="77777777" w:rsidR="003A53F8" w:rsidRDefault="003A53F8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t>2. What age ranges do you most enjoy working with and why?</w:t>
                  </w:r>
                </w:p>
              </w:tc>
            </w:tr>
            <w:tr w:rsidR="003A53F8" w14:paraId="4C2213E8" w14:textId="77777777" w:rsidTr="00FD7166">
              <w:tc>
                <w:tcPr>
                  <w:tcW w:w="1001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CE918D" w14:textId="77777777" w:rsidR="003A53F8" w:rsidRDefault="003A53F8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0CB29688" w14:textId="77777777" w:rsidR="00F3184D" w:rsidRDefault="00F3184D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3A45A940" w14:textId="77777777" w:rsidR="00F3184D" w:rsidRDefault="00F3184D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1D7AC32C" w14:textId="77777777" w:rsidR="00F3184D" w:rsidRDefault="00F3184D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099E32B9" w14:textId="77777777" w:rsidR="00F3184D" w:rsidRDefault="00F3184D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150C9E7A" w14:textId="77777777" w:rsidR="00F3184D" w:rsidRDefault="00F3184D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20287BCC" w14:textId="77777777" w:rsidR="00F3184D" w:rsidRDefault="00F3184D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</w:tc>
            </w:tr>
            <w:tr w:rsidR="003A53F8" w14:paraId="26F33AF2" w14:textId="77777777" w:rsidTr="00FD7166">
              <w:tc>
                <w:tcPr>
                  <w:tcW w:w="10014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52627A1B" w14:textId="027DC50C" w:rsidR="00980380" w:rsidRDefault="003A53F8" w:rsidP="00FD716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t xml:space="preserve">3. </w:t>
                  </w:r>
                  <w:r w:rsidR="00980380">
                    <w:rPr>
                      <w:rFonts w:ascii="Futura Lt BT" w:hAnsi="Futura Lt BT"/>
                      <w:sz w:val="24"/>
                      <w:szCs w:val="24"/>
                    </w:rPr>
                    <w:t>What local church are you currently involved with</w:t>
                  </w:r>
                  <w:r w:rsidR="00FD7166">
                    <w:rPr>
                      <w:rFonts w:ascii="Futura Lt BT" w:hAnsi="Futura Lt BT"/>
                      <w:sz w:val="24"/>
                      <w:szCs w:val="24"/>
                    </w:rPr>
                    <w:t xml:space="preserve"> and how are you involved</w:t>
                  </w:r>
                  <w:r w:rsidR="00980380">
                    <w:rPr>
                      <w:rFonts w:ascii="Futura Lt BT" w:hAnsi="Futura Lt BT"/>
                      <w:sz w:val="24"/>
                      <w:szCs w:val="24"/>
                    </w:rPr>
                    <w:t>?</w:t>
                  </w:r>
                  <w:r w:rsidR="00FD7166">
                    <w:rPr>
                      <w:rFonts w:ascii="Futura Lt BT" w:hAnsi="Futura Lt BT"/>
                      <w:sz w:val="24"/>
                      <w:szCs w:val="24"/>
                    </w:rPr>
                    <w:t xml:space="preserve"> (Local to your school, home, etc.)</w:t>
                  </w:r>
                </w:p>
              </w:tc>
            </w:tr>
            <w:tr w:rsidR="00FD7166" w14:paraId="68C63D6D" w14:textId="77777777" w:rsidTr="00FD7166">
              <w:tc>
                <w:tcPr>
                  <w:tcW w:w="1001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7CF68A" w14:textId="77777777" w:rsidR="00FD7166" w:rsidRDefault="00FD7166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1370924D" w14:textId="77777777" w:rsidR="00FD7166" w:rsidRDefault="00FD7166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5871C098" w14:textId="77777777" w:rsidR="00FD7166" w:rsidRDefault="00FD7166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714EBC12" w14:textId="77777777" w:rsidR="00FD7166" w:rsidRDefault="00FD7166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5EE665A6" w14:textId="77777777" w:rsidR="00FD7166" w:rsidRDefault="00FD7166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0C120B7D" w14:textId="77777777" w:rsidR="00FD7166" w:rsidRDefault="00FD7166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3D2FAB2A" w14:textId="47D68751" w:rsidR="00FD7166" w:rsidRDefault="00FD7166" w:rsidP="00FE49F3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</w:tc>
            </w:tr>
            <w:tr w:rsidR="003A53F8" w14:paraId="172DB64A" w14:textId="77777777" w:rsidTr="00FD7166">
              <w:tc>
                <w:tcPr>
                  <w:tcW w:w="10014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A9D7F69" w14:textId="281D5D88" w:rsidR="003A53F8" w:rsidRDefault="003A53F8" w:rsidP="001E170F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t xml:space="preserve">4. How </w:t>
                  </w:r>
                  <w:r w:rsidR="00FD7166">
                    <w:rPr>
                      <w:rFonts w:ascii="Futura Lt BT" w:hAnsi="Futura Lt BT"/>
                      <w:sz w:val="24"/>
                      <w:szCs w:val="24"/>
                    </w:rPr>
                    <w:t>would</w:t>
                  </w:r>
                  <w:bookmarkStart w:id="0" w:name="_GoBack"/>
                  <w:bookmarkEnd w:id="0"/>
                  <w:r>
                    <w:rPr>
                      <w:rFonts w:ascii="Futura Lt BT" w:hAnsi="Futura Lt BT"/>
                      <w:sz w:val="24"/>
                      <w:szCs w:val="24"/>
                    </w:rPr>
                    <w:t xml:space="preserve"> you minister to the children at FBC Day Camp?</w:t>
                  </w:r>
                </w:p>
              </w:tc>
            </w:tr>
            <w:tr w:rsidR="003A53F8" w14:paraId="7C6F4A0E" w14:textId="77777777" w:rsidTr="00F3184D">
              <w:tc>
                <w:tcPr>
                  <w:tcW w:w="1001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B6F1E0" w14:textId="77777777" w:rsidR="003A53F8" w:rsidRDefault="003A53F8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3869F2AC" w14:textId="77777777" w:rsidR="00F3184D" w:rsidRDefault="00F3184D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538F7139" w14:textId="77777777" w:rsidR="00F3184D" w:rsidRDefault="00F3184D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40F76F26" w14:textId="77777777" w:rsidR="00F3184D" w:rsidRDefault="00F3184D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6F6FDDAB" w14:textId="77777777" w:rsidR="00F3184D" w:rsidRDefault="00F3184D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3197D34C" w14:textId="77777777" w:rsidR="00F3184D" w:rsidRDefault="00F3184D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2891CCEC" w14:textId="77777777" w:rsidR="00F3184D" w:rsidRDefault="00F3184D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</w:tc>
            </w:tr>
            <w:tr w:rsidR="003A53F8" w14:paraId="3EAF2A41" w14:textId="77777777" w:rsidTr="00F3184D">
              <w:tc>
                <w:tcPr>
                  <w:tcW w:w="10014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5478F07F" w14:textId="77777777" w:rsidR="003A53F8" w:rsidRDefault="003A53F8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t xml:space="preserve">5. </w:t>
                  </w:r>
                  <w:r w:rsidR="00381326">
                    <w:rPr>
                      <w:rFonts w:ascii="Futura Lt BT" w:hAnsi="Futura Lt BT"/>
                      <w:sz w:val="24"/>
                      <w:szCs w:val="24"/>
                    </w:rPr>
                    <w:t xml:space="preserve">Do you hold any rifle, archery, </w:t>
                  </w:r>
                  <w:r w:rsidR="00B27430">
                    <w:rPr>
                      <w:rFonts w:ascii="Futura Lt BT" w:hAnsi="Futura Lt BT"/>
                      <w:sz w:val="24"/>
                      <w:szCs w:val="24"/>
                    </w:rPr>
                    <w:t>first-</w:t>
                  </w:r>
                  <w:r w:rsidR="00F53A91">
                    <w:rPr>
                      <w:rFonts w:ascii="Futura Lt BT" w:hAnsi="Futura Lt BT"/>
                      <w:sz w:val="24"/>
                      <w:szCs w:val="24"/>
                    </w:rPr>
                    <w:t>aid</w:t>
                  </w:r>
                  <w:r w:rsidR="00381326">
                    <w:rPr>
                      <w:rFonts w:ascii="Futura Lt BT" w:hAnsi="Futura Lt BT"/>
                      <w:sz w:val="24"/>
                      <w:szCs w:val="24"/>
                    </w:rPr>
                    <w:t>, CPR, AED, lifeguard, or CDL certification</w:t>
                  </w:r>
                  <w:r w:rsidR="001E170F">
                    <w:rPr>
                      <w:rFonts w:ascii="Futura Lt BT" w:hAnsi="Futura Lt BT"/>
                      <w:sz w:val="24"/>
                      <w:szCs w:val="24"/>
                    </w:rPr>
                    <w:t>s</w:t>
                  </w:r>
                  <w:r w:rsidR="00381326">
                    <w:rPr>
                      <w:rFonts w:ascii="Futura Lt BT" w:hAnsi="Futura Lt BT"/>
                      <w:sz w:val="24"/>
                      <w:szCs w:val="24"/>
                    </w:rPr>
                    <w:t>?  If yes, please list and give</w:t>
                  </w:r>
                  <w:r w:rsidR="001E170F">
                    <w:rPr>
                      <w:rFonts w:ascii="Futura Lt BT" w:hAnsi="Futura Lt BT"/>
                      <w:sz w:val="24"/>
                      <w:szCs w:val="24"/>
                    </w:rPr>
                    <w:t xml:space="preserve"> any</w:t>
                  </w:r>
                  <w:r w:rsidR="00381326">
                    <w:rPr>
                      <w:rFonts w:ascii="Futura Lt BT" w:hAnsi="Futura Lt BT"/>
                      <w:sz w:val="24"/>
                      <w:szCs w:val="24"/>
                    </w:rPr>
                    <w:t xml:space="preserve"> expiration date</w:t>
                  </w:r>
                  <w:r w:rsidR="001E170F">
                    <w:rPr>
                      <w:rFonts w:ascii="Futura Lt BT" w:hAnsi="Futura Lt BT"/>
                      <w:sz w:val="24"/>
                      <w:szCs w:val="24"/>
                    </w:rPr>
                    <w:t>s</w:t>
                  </w:r>
                  <w:r w:rsidR="00381326">
                    <w:rPr>
                      <w:rFonts w:ascii="Futura Lt BT" w:hAnsi="Futura Lt BT"/>
                      <w:sz w:val="24"/>
                      <w:szCs w:val="24"/>
                    </w:rPr>
                    <w:t>.</w:t>
                  </w:r>
                </w:p>
              </w:tc>
            </w:tr>
            <w:tr w:rsidR="00381326" w14:paraId="6CCCD925" w14:textId="77777777" w:rsidTr="00F3184D">
              <w:tc>
                <w:tcPr>
                  <w:tcW w:w="1001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F4CB97" w14:textId="77777777" w:rsidR="00381326" w:rsidRDefault="00381326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2A3340BD" w14:textId="77777777" w:rsidR="00F3184D" w:rsidRDefault="00F3184D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0B47672F" w14:textId="77777777" w:rsidR="00F3184D" w:rsidRDefault="00F3184D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4D4E255A" w14:textId="77777777" w:rsidR="00F3184D" w:rsidRDefault="00F3184D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49FBDF23" w14:textId="77777777" w:rsidR="00F3184D" w:rsidRDefault="00F3184D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5EAC1BB4" w14:textId="77777777" w:rsidR="00F3184D" w:rsidRDefault="00F3184D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0BAFA801" w14:textId="77777777" w:rsidR="00F3184D" w:rsidRDefault="00F3184D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</w:tc>
            </w:tr>
            <w:tr w:rsidR="00381326" w14:paraId="0C816D35" w14:textId="77777777" w:rsidTr="00F3184D">
              <w:tc>
                <w:tcPr>
                  <w:tcW w:w="10014" w:type="dxa"/>
                  <w:gridSpan w:val="8"/>
                  <w:tcBorders>
                    <w:top w:val="single" w:sz="4" w:space="0" w:color="auto"/>
                    <w:bottom w:val="nil"/>
                  </w:tcBorders>
                  <w:shd w:val="clear" w:color="auto" w:fill="000000" w:themeFill="text1"/>
                </w:tcPr>
                <w:p w14:paraId="40440505" w14:textId="77777777" w:rsidR="00381326" w:rsidRPr="00381326" w:rsidRDefault="00381326" w:rsidP="003A53F8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lastRenderedPageBreak/>
                    <w:t>Camp Availability</w:t>
                  </w:r>
                </w:p>
              </w:tc>
            </w:tr>
            <w:tr w:rsidR="00381326" w14:paraId="2D2877E8" w14:textId="77777777" w:rsidTr="001E170F">
              <w:tc>
                <w:tcPr>
                  <w:tcW w:w="592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473C4E" w14:textId="0DBF2E0A" w:rsidR="00381326" w:rsidRPr="00980380" w:rsidRDefault="00381326" w:rsidP="00381326">
                  <w:pPr>
                    <w:rPr>
                      <w:rFonts w:ascii="Futura Lt BT" w:hAnsi="Futura Lt BT"/>
                      <w:sz w:val="22"/>
                      <w:szCs w:val="22"/>
                    </w:rPr>
                  </w:pPr>
                  <w:r w:rsidRPr="00980380">
                    <w:rPr>
                      <w:rFonts w:ascii="Futura Lt BT" w:hAnsi="Futura Lt BT"/>
                      <w:sz w:val="22"/>
                      <w:szCs w:val="22"/>
                    </w:rPr>
                    <w:t>Are you available for staff training (May 2</w:t>
                  </w:r>
                  <w:r w:rsidR="00FA4A2E" w:rsidRPr="00980380">
                    <w:rPr>
                      <w:rFonts w:ascii="Futura Lt BT" w:hAnsi="Futura Lt BT"/>
                      <w:sz w:val="22"/>
                      <w:szCs w:val="22"/>
                    </w:rPr>
                    <w:t>6-29</w:t>
                  </w:r>
                  <w:r w:rsidRPr="00980380">
                    <w:rPr>
                      <w:rFonts w:ascii="Futura Lt BT" w:hAnsi="Futura Lt BT"/>
                      <w:sz w:val="22"/>
                      <w:szCs w:val="22"/>
                    </w:rPr>
                    <w:t>, 20</w:t>
                  </w:r>
                  <w:r w:rsidR="00FA4A2E" w:rsidRPr="00980380">
                    <w:rPr>
                      <w:rFonts w:ascii="Futura Lt BT" w:hAnsi="Futura Lt BT"/>
                      <w:sz w:val="22"/>
                      <w:szCs w:val="22"/>
                    </w:rPr>
                    <w:t>20</w:t>
                  </w:r>
                  <w:r w:rsidRPr="00980380">
                    <w:rPr>
                      <w:rFonts w:ascii="Futura Lt BT" w:hAnsi="Futura Lt BT"/>
                      <w:sz w:val="22"/>
                      <w:szCs w:val="22"/>
                    </w:rPr>
                    <w:t>)?</w:t>
                  </w:r>
                </w:p>
              </w:tc>
              <w:tc>
                <w:tcPr>
                  <w:tcW w:w="3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E16310" w14:textId="77777777" w:rsidR="00381326" w:rsidRPr="00980380" w:rsidRDefault="00381326" w:rsidP="00381326">
                  <w:pPr>
                    <w:jc w:val="center"/>
                    <w:rPr>
                      <w:rFonts w:ascii="Futura Lt BT" w:hAnsi="Futura Lt BT"/>
                      <w:sz w:val="22"/>
                      <w:szCs w:val="22"/>
                    </w:rPr>
                  </w:pPr>
                  <w:r w:rsidRPr="00980380">
                    <w:rPr>
                      <w:rFonts w:ascii="Calibri" w:hAnsi="Calibri" w:cs="Calibri"/>
                      <w:sz w:val="22"/>
                      <w:szCs w:val="22"/>
                    </w:rPr>
                    <w:t>□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8A237C6" w14:textId="77777777" w:rsidR="00381326" w:rsidRPr="00980380" w:rsidRDefault="00381326" w:rsidP="00381326">
                  <w:pPr>
                    <w:rPr>
                      <w:rFonts w:ascii="Futura Lt BT" w:hAnsi="Futura Lt BT"/>
                      <w:sz w:val="22"/>
                      <w:szCs w:val="22"/>
                    </w:rPr>
                  </w:pPr>
                  <w:r w:rsidRPr="00980380">
                    <w:rPr>
                      <w:rFonts w:ascii="Futura Lt BT" w:hAnsi="Futura Lt BT"/>
                      <w:sz w:val="22"/>
                      <w:szCs w:val="22"/>
                    </w:rPr>
                    <w:t>YES</w:t>
                  </w:r>
                </w:p>
              </w:tc>
              <w:tc>
                <w:tcPr>
                  <w:tcW w:w="3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429467" w14:textId="77777777" w:rsidR="00381326" w:rsidRPr="00980380" w:rsidRDefault="00381326" w:rsidP="00381326">
                  <w:pPr>
                    <w:jc w:val="center"/>
                    <w:rPr>
                      <w:rFonts w:ascii="Futura Lt BT" w:hAnsi="Futura Lt BT"/>
                      <w:sz w:val="22"/>
                      <w:szCs w:val="22"/>
                    </w:rPr>
                  </w:pPr>
                  <w:r w:rsidRPr="00980380">
                    <w:rPr>
                      <w:rFonts w:ascii="Calibri" w:hAnsi="Calibri" w:cs="Calibri"/>
                      <w:sz w:val="22"/>
                      <w:szCs w:val="22"/>
                    </w:rPr>
                    <w:t>□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F43F55B" w14:textId="77777777" w:rsidR="00381326" w:rsidRPr="00980380" w:rsidRDefault="00381326" w:rsidP="00381326">
                  <w:pPr>
                    <w:rPr>
                      <w:rFonts w:ascii="Futura Lt BT" w:hAnsi="Futura Lt BT"/>
                      <w:sz w:val="22"/>
                      <w:szCs w:val="22"/>
                    </w:rPr>
                  </w:pPr>
                  <w:r w:rsidRPr="00980380">
                    <w:rPr>
                      <w:rFonts w:ascii="Futura Lt BT" w:hAnsi="Futura Lt BT"/>
                      <w:sz w:val="22"/>
                      <w:szCs w:val="22"/>
                    </w:rPr>
                    <w:t>NO</w:t>
                  </w:r>
                </w:p>
              </w:tc>
            </w:tr>
            <w:tr w:rsidR="00381326" w14:paraId="5F0C50DF" w14:textId="77777777" w:rsidTr="00980380">
              <w:tc>
                <w:tcPr>
                  <w:tcW w:w="30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8CBC94" w14:textId="77777777" w:rsidR="00381326" w:rsidRPr="00980380" w:rsidRDefault="00381326" w:rsidP="00381326">
                  <w:pPr>
                    <w:rPr>
                      <w:rFonts w:ascii="Futura Lt BT" w:hAnsi="Futura Lt BT"/>
                      <w:sz w:val="22"/>
                      <w:szCs w:val="22"/>
                    </w:rPr>
                  </w:pPr>
                  <w:r w:rsidRPr="00980380">
                    <w:rPr>
                      <w:rFonts w:ascii="Futura Lt BT" w:hAnsi="Futura Lt BT"/>
                      <w:sz w:val="22"/>
                      <w:szCs w:val="22"/>
                    </w:rPr>
                    <w:t>If no, please state reason:</w:t>
                  </w:r>
                </w:p>
              </w:tc>
              <w:tc>
                <w:tcPr>
                  <w:tcW w:w="6987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62B1D35" w14:textId="77777777" w:rsidR="00381326" w:rsidRPr="00980380" w:rsidRDefault="00381326" w:rsidP="00381326">
                  <w:pPr>
                    <w:rPr>
                      <w:rFonts w:ascii="Futura Lt BT" w:hAnsi="Futura Lt BT"/>
                      <w:sz w:val="22"/>
                      <w:szCs w:val="22"/>
                    </w:rPr>
                  </w:pPr>
                </w:p>
              </w:tc>
            </w:tr>
            <w:tr w:rsidR="00381326" w14:paraId="40AC826B" w14:textId="77777777" w:rsidTr="00F3184D">
              <w:tc>
                <w:tcPr>
                  <w:tcW w:w="10014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68753F3" w14:textId="5F1E9B57" w:rsidR="00381326" w:rsidRPr="00980380" w:rsidRDefault="00381326" w:rsidP="00381326">
                  <w:pPr>
                    <w:rPr>
                      <w:rFonts w:ascii="Futura Lt BT" w:hAnsi="Futura Lt BT"/>
                      <w:sz w:val="22"/>
                      <w:szCs w:val="22"/>
                    </w:rPr>
                  </w:pPr>
                  <w:r w:rsidRPr="00980380">
                    <w:rPr>
                      <w:rFonts w:ascii="Futura Lt BT" w:hAnsi="Futura Lt BT"/>
                      <w:sz w:val="22"/>
                      <w:szCs w:val="22"/>
                    </w:rPr>
                    <w:t>Do you have any other commitments during the 2019 Camp Season (May 2</w:t>
                  </w:r>
                  <w:r w:rsidR="00980380">
                    <w:rPr>
                      <w:rFonts w:ascii="Futura Lt BT" w:hAnsi="Futura Lt BT"/>
                      <w:sz w:val="22"/>
                      <w:szCs w:val="22"/>
                    </w:rPr>
                    <w:t>6</w:t>
                  </w:r>
                  <w:r w:rsidRPr="00980380">
                    <w:rPr>
                      <w:rFonts w:ascii="Futura Lt BT" w:hAnsi="Futura Lt BT"/>
                      <w:sz w:val="22"/>
                      <w:szCs w:val="22"/>
                    </w:rPr>
                    <w:t xml:space="preserve">-August </w:t>
                  </w:r>
                  <w:r w:rsidR="00980380">
                    <w:rPr>
                      <w:rFonts w:ascii="Futura Lt BT" w:hAnsi="Futura Lt BT"/>
                      <w:sz w:val="22"/>
                      <w:szCs w:val="22"/>
                    </w:rPr>
                    <w:t>7</w:t>
                  </w:r>
                  <w:r w:rsidRPr="00980380">
                    <w:rPr>
                      <w:rFonts w:ascii="Futura Lt BT" w:hAnsi="Futura Lt BT"/>
                      <w:sz w:val="22"/>
                      <w:szCs w:val="22"/>
                    </w:rPr>
                    <w:t xml:space="preserve">)?  </w:t>
                  </w:r>
                  <w:r w:rsidR="00F3184D" w:rsidRPr="00980380">
                    <w:rPr>
                      <w:rFonts w:ascii="Futura Lt BT" w:hAnsi="Futura Lt BT"/>
                      <w:sz w:val="22"/>
                      <w:szCs w:val="22"/>
                    </w:rPr>
                    <w:t>(</w:t>
                  </w:r>
                  <w:r w:rsidRPr="00980380">
                    <w:rPr>
                      <w:rFonts w:ascii="Futura Lt BT" w:hAnsi="Futura Lt BT"/>
                      <w:sz w:val="22"/>
                      <w:szCs w:val="22"/>
                    </w:rPr>
                    <w:t>Please list any possible vacation times.</w:t>
                  </w:r>
                  <w:r w:rsidR="00F3184D" w:rsidRPr="00980380">
                    <w:rPr>
                      <w:rFonts w:ascii="Futura Lt BT" w:hAnsi="Futura Lt BT"/>
                      <w:sz w:val="22"/>
                      <w:szCs w:val="22"/>
                    </w:rPr>
                    <w:t>)</w:t>
                  </w:r>
                </w:p>
              </w:tc>
            </w:tr>
            <w:tr w:rsidR="00381326" w14:paraId="3949D406" w14:textId="77777777" w:rsidTr="00B27430">
              <w:tc>
                <w:tcPr>
                  <w:tcW w:w="1001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142780" w14:textId="77777777" w:rsidR="00381326" w:rsidRDefault="00381326" w:rsidP="0038132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613C312A" w14:textId="77777777" w:rsidR="00F3184D" w:rsidRDefault="00F3184D" w:rsidP="0038132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5D370607" w14:textId="77777777" w:rsidR="00F3184D" w:rsidRDefault="00F3184D" w:rsidP="0038132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22EF185B" w14:textId="77777777" w:rsidR="00F3184D" w:rsidRDefault="00F3184D" w:rsidP="0038132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  <w:p w14:paraId="49861E6B" w14:textId="77777777" w:rsidR="00F3184D" w:rsidRPr="00381326" w:rsidRDefault="00F3184D" w:rsidP="0038132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</w:tc>
            </w:tr>
            <w:tr w:rsidR="00B27430" w14:paraId="2343F744" w14:textId="77777777" w:rsidTr="00B27430">
              <w:tc>
                <w:tcPr>
                  <w:tcW w:w="10014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6057CC42" w14:textId="77777777" w:rsidR="00B27430" w:rsidRPr="00B27430" w:rsidRDefault="00B27430" w:rsidP="00381326">
                  <w:pPr>
                    <w:rPr>
                      <w:rFonts w:ascii="Futura Lt BT" w:hAnsi="Futura Lt BT"/>
                      <w:sz w:val="10"/>
                      <w:szCs w:val="10"/>
                    </w:rPr>
                  </w:pPr>
                </w:p>
              </w:tc>
            </w:tr>
            <w:tr w:rsidR="00381326" w14:paraId="7FF16E00" w14:textId="77777777" w:rsidTr="00B27430">
              <w:tc>
                <w:tcPr>
                  <w:tcW w:w="10014" w:type="dxa"/>
                  <w:gridSpan w:val="8"/>
                  <w:tcBorders>
                    <w:top w:val="single" w:sz="4" w:space="0" w:color="auto"/>
                    <w:bottom w:val="nil"/>
                  </w:tcBorders>
                  <w:shd w:val="clear" w:color="auto" w:fill="000000" w:themeFill="text1"/>
                </w:tcPr>
                <w:p w14:paraId="0171A5C7" w14:textId="77777777" w:rsidR="00381326" w:rsidRPr="00381326" w:rsidRDefault="00381326" w:rsidP="0038132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t>Disclaimer and Signature</w:t>
                  </w:r>
                </w:p>
              </w:tc>
            </w:tr>
            <w:tr w:rsidR="00381326" w14:paraId="1ADF4A7B" w14:textId="77777777" w:rsidTr="00F3184D">
              <w:tc>
                <w:tcPr>
                  <w:tcW w:w="10014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15E45E" w14:textId="77777777" w:rsidR="00381326" w:rsidRDefault="00381326" w:rsidP="0038132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t>I certify that my answers are true and complete to the best of my knowledge.</w:t>
                  </w:r>
                </w:p>
                <w:p w14:paraId="1EE6E4F5" w14:textId="77777777" w:rsidR="00F5038F" w:rsidRPr="00F5038F" w:rsidRDefault="00F5038F" w:rsidP="00381326">
                  <w:pPr>
                    <w:rPr>
                      <w:rFonts w:ascii="Futura Lt BT" w:hAnsi="Futura Lt BT"/>
                      <w:sz w:val="10"/>
                      <w:szCs w:val="10"/>
                    </w:rPr>
                  </w:pPr>
                </w:p>
                <w:p w14:paraId="1AEA59C2" w14:textId="77777777" w:rsidR="00381326" w:rsidRDefault="00381326" w:rsidP="0038132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t>If this application leads to employment, I understand that false or misleading information in my application or interview may result in my release.</w:t>
                  </w:r>
                </w:p>
                <w:p w14:paraId="2B821748" w14:textId="77777777" w:rsidR="00F5038F" w:rsidRPr="00F5038F" w:rsidRDefault="00F5038F" w:rsidP="00381326">
                  <w:pPr>
                    <w:rPr>
                      <w:rFonts w:ascii="Futura Lt BT" w:hAnsi="Futura Lt BT"/>
                      <w:sz w:val="10"/>
                      <w:szCs w:val="10"/>
                    </w:rPr>
                  </w:pPr>
                </w:p>
                <w:p w14:paraId="38C3FAA6" w14:textId="77777777" w:rsidR="00381326" w:rsidRDefault="00381326" w:rsidP="0038132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t xml:space="preserve">In the event of my employment, I will comply </w:t>
                  </w:r>
                  <w:r w:rsidR="00F5038F">
                    <w:rPr>
                      <w:rFonts w:ascii="Futura Lt BT" w:hAnsi="Futura Lt BT"/>
                      <w:sz w:val="24"/>
                      <w:szCs w:val="24"/>
                    </w:rPr>
                    <w:t>with all the rules and policies as set forth in the First Baptist Church of Waco Summer Day Camp Policy Manual or other communications distributed to employees.</w:t>
                  </w:r>
                </w:p>
                <w:p w14:paraId="517395CF" w14:textId="77777777" w:rsidR="00F5038F" w:rsidRPr="00F5038F" w:rsidRDefault="00F5038F" w:rsidP="00381326">
                  <w:pPr>
                    <w:rPr>
                      <w:rFonts w:ascii="Futura Lt BT" w:hAnsi="Futura Lt BT"/>
                      <w:sz w:val="10"/>
                      <w:szCs w:val="10"/>
                    </w:rPr>
                  </w:pPr>
                </w:p>
                <w:p w14:paraId="5A47086E" w14:textId="77777777" w:rsidR="00F5038F" w:rsidRDefault="00F5038F" w:rsidP="0038132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t>I have read the above statements and accept the same as a condition of my employment with First Baptist Church of Waco Summer Day Camp.</w:t>
                  </w:r>
                </w:p>
                <w:p w14:paraId="721B42D1" w14:textId="77777777" w:rsidR="00F5038F" w:rsidRPr="00F5038F" w:rsidRDefault="00F5038F" w:rsidP="00381326">
                  <w:pPr>
                    <w:rPr>
                      <w:rFonts w:ascii="Futura Lt BT" w:hAnsi="Futura Lt BT"/>
                      <w:sz w:val="10"/>
                      <w:szCs w:val="10"/>
                    </w:rPr>
                  </w:pPr>
                </w:p>
              </w:tc>
            </w:tr>
            <w:tr w:rsidR="00F5038F" w14:paraId="2AB53B48" w14:textId="77777777" w:rsidTr="00980380">
              <w:tc>
                <w:tcPr>
                  <w:tcW w:w="14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392296" w14:textId="77777777" w:rsidR="00F5038F" w:rsidRPr="00381326" w:rsidRDefault="00F5038F" w:rsidP="0038132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t>Signature:</w:t>
                  </w:r>
                </w:p>
              </w:tc>
              <w:tc>
                <w:tcPr>
                  <w:tcW w:w="480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1F0760F" w14:textId="77777777" w:rsidR="00F5038F" w:rsidRPr="00381326" w:rsidRDefault="00F5038F" w:rsidP="0038132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</w:tc>
              <w:tc>
                <w:tcPr>
                  <w:tcW w:w="95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EE05AD" w14:textId="77777777" w:rsidR="00F5038F" w:rsidRPr="00381326" w:rsidRDefault="00F5038F" w:rsidP="0038132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  <w:r>
                    <w:rPr>
                      <w:rFonts w:ascii="Futura Lt BT" w:hAnsi="Futura Lt BT"/>
                      <w:sz w:val="24"/>
                      <w:szCs w:val="24"/>
                    </w:rPr>
                    <w:t>Date: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65CA1BB" w14:textId="77777777" w:rsidR="00F5038F" w:rsidRPr="00381326" w:rsidRDefault="00F5038F" w:rsidP="00381326">
                  <w:pPr>
                    <w:rPr>
                      <w:rFonts w:ascii="Futura Lt BT" w:hAnsi="Futura Lt BT"/>
                      <w:sz w:val="24"/>
                      <w:szCs w:val="24"/>
                    </w:rPr>
                  </w:pPr>
                </w:p>
              </w:tc>
            </w:tr>
          </w:tbl>
          <w:p w14:paraId="05B0036A" w14:textId="77777777" w:rsidR="00F03ACC" w:rsidRDefault="00F03ACC" w:rsidP="00FE49F3">
            <w:pPr>
              <w:rPr>
                <w:rFonts w:ascii="Futura Lt BT" w:hAnsi="Futura Lt BT"/>
                <w:sz w:val="24"/>
                <w:szCs w:val="24"/>
              </w:rPr>
            </w:pPr>
          </w:p>
        </w:tc>
      </w:tr>
    </w:tbl>
    <w:p w14:paraId="5924B0D4" w14:textId="77777777" w:rsidR="00CE6104" w:rsidRPr="00EF473E" w:rsidRDefault="00CE6104" w:rsidP="00F3184D">
      <w:pPr>
        <w:rPr>
          <w:rFonts w:ascii="Futura Lt BT" w:hAnsi="Futura Lt BT"/>
          <w:sz w:val="24"/>
        </w:rPr>
      </w:pPr>
    </w:p>
    <w:sectPr w:rsidR="00CE6104" w:rsidRPr="00EF473E" w:rsidSect="00B63BF5">
      <w:headerReference w:type="default" r:id="rId10"/>
      <w:footerReference w:type="default" r:id="rId11"/>
      <w:pgSz w:w="12240" w:h="15840"/>
      <w:pgMar w:top="1440" w:right="1152" w:bottom="720" w:left="1152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C54B1" w14:textId="77777777" w:rsidR="00E17BF0" w:rsidRDefault="00E17BF0" w:rsidP="00650259">
      <w:pPr>
        <w:spacing w:after="0" w:line="240" w:lineRule="auto"/>
      </w:pPr>
      <w:r>
        <w:separator/>
      </w:r>
    </w:p>
  </w:endnote>
  <w:endnote w:type="continuationSeparator" w:id="0">
    <w:p w14:paraId="57A33DBF" w14:textId="77777777" w:rsidR="00E17BF0" w:rsidRDefault="00E17BF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01E37A-C39B-491B-B2EB-E108B24E2A68}"/>
    <w:embedBold r:id="rId2" w:fontKey="{86EF7869-EE55-4C45-AFB0-387EC3A18441}"/>
    <w:embedItalic r:id="rId3" w:fontKey="{2DEF96FF-47B1-4216-AECA-7F29DEDA61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B4E2A06-AD13-4D96-8E2B-BF559E9B5D1F}"/>
    <w:embedBold r:id="rId5" w:fontKey="{0E5D9BB8-B1CC-4C29-A86F-B7344B79FC54}"/>
    <w:embedItalic r:id="rId6" w:fontKey="{ABC6B21C-E1C3-4466-9DA0-4008293A0AE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E4FFBA8-9F09-4C07-9365-2505C3EBCE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9201DAC-79D3-4204-9EE5-4689EA6A9883}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Futura-Bold">
    <w:charset w:val="00"/>
    <w:family w:val="auto"/>
    <w:pitch w:val="variable"/>
    <w:sig w:usb0="00000087" w:usb1="00000000" w:usb2="00000000" w:usb3="00000000" w:csb0="0000001B" w:csb1="00000000"/>
    <w:embedBold r:id="rId9" w:fontKey="{FB61CE30-D6FE-4EE4-A2A4-75AAECD026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28F40" w14:textId="77777777" w:rsidR="00462C70" w:rsidRDefault="00462C70" w:rsidP="00462C70">
    <w:pPr>
      <w:pStyle w:val="Footer"/>
      <w:jc w:val="right"/>
    </w:pPr>
    <w:r>
      <w:t>Pg.</w:t>
    </w:r>
    <w:r>
      <w:fldChar w:fldCharType="begin"/>
    </w:r>
    <w:r>
      <w:instrText xml:space="preserve"> PAGE   \* MERGEFORMAT </w:instrText>
    </w:r>
    <w:r>
      <w:fldChar w:fldCharType="separate"/>
    </w:r>
    <w:r w:rsidR="00E7493F">
      <w:rPr>
        <w:noProof/>
      </w:rPr>
      <w:t>4</w:t>
    </w:r>
    <w:r>
      <w:rPr>
        <w:noProof/>
      </w:rPr>
      <w:fldChar w:fldCharType="end"/>
    </w:r>
    <w:r>
      <w:rPr>
        <w:noProof/>
      </w:rPr>
      <w:t xml:space="preserve"> of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412F6" w14:textId="77777777" w:rsidR="00E17BF0" w:rsidRDefault="00E17BF0" w:rsidP="00650259">
      <w:pPr>
        <w:spacing w:after="0" w:line="240" w:lineRule="auto"/>
      </w:pPr>
      <w:r>
        <w:separator/>
      </w:r>
    </w:p>
  </w:footnote>
  <w:footnote w:type="continuationSeparator" w:id="0">
    <w:p w14:paraId="1D781BA5" w14:textId="77777777" w:rsidR="00E17BF0" w:rsidRDefault="00E17BF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70" w:type="dxa"/>
      <w:shd w:val="clear" w:color="auto" w:fill="731F1C" w:themeFill="accent5"/>
      <w:tblLayout w:type="fixed"/>
      <w:tblLook w:val="04A0" w:firstRow="1" w:lastRow="0" w:firstColumn="1" w:lastColumn="0" w:noHBand="0" w:noVBand="1"/>
    </w:tblPr>
    <w:tblGrid>
      <w:gridCol w:w="2520"/>
      <w:gridCol w:w="4320"/>
      <w:gridCol w:w="3330"/>
    </w:tblGrid>
    <w:tr w:rsidR="00EF473E" w:rsidRPr="00EF473E" w14:paraId="5F4FF224" w14:textId="77777777" w:rsidTr="00F3184D">
      <w:trPr>
        <w:trHeight w:val="990"/>
      </w:trPr>
      <w:tc>
        <w:tcPr>
          <w:tcW w:w="2520" w:type="dxa"/>
          <w:shd w:val="clear" w:color="auto" w:fill="auto"/>
          <w:vAlign w:val="center"/>
        </w:tcPr>
        <w:p w14:paraId="1CEA5EB8" w14:textId="27363EBC" w:rsidR="00EF473E" w:rsidRPr="00EF473E" w:rsidRDefault="00EF473E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sz w:val="44"/>
              <w:szCs w:val="24"/>
            </w:rPr>
          </w:pPr>
          <w:r w:rsidRPr="00EF473E">
            <w:rPr>
              <w:rFonts w:ascii="Corbel" w:eastAsia="Calibri" w:hAnsi="Corbel" w:cs="Times New Roman"/>
              <w:b/>
              <w:noProof/>
              <w:sz w:val="44"/>
              <w:szCs w:val="24"/>
            </w:rPr>
            <w:drawing>
              <wp:inline distT="0" distB="0" distL="0" distR="0" wp14:anchorId="3D852757" wp14:editId="384311F8">
                <wp:extent cx="1314450" cy="669642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ay Camp 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945" cy="671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shd w:val="clear" w:color="auto" w:fill="auto"/>
          <w:vAlign w:val="center"/>
        </w:tcPr>
        <w:p w14:paraId="66407589" w14:textId="77777777" w:rsidR="00EF473E" w:rsidRDefault="00327B26" w:rsidP="00EF473E">
          <w:pPr>
            <w:spacing w:after="0" w:line="240" w:lineRule="auto"/>
            <w:ind w:left="615"/>
            <w:jc w:val="center"/>
            <w:rPr>
              <w:rFonts w:ascii="Futura Lt BT" w:eastAsia="Calibri" w:hAnsi="Futura Lt BT" w:cs="Times New Roman"/>
              <w:b/>
              <w:sz w:val="32"/>
            </w:rPr>
          </w:pPr>
          <w:r w:rsidRPr="00327B26">
            <w:rPr>
              <w:rFonts w:ascii="Futura Lt BT" w:eastAsia="Calibri" w:hAnsi="Futura Lt BT" w:cs="Times New Roman"/>
              <w:b/>
              <w:sz w:val="32"/>
            </w:rPr>
            <w:t>Summer Day Camp</w:t>
          </w:r>
        </w:p>
        <w:p w14:paraId="51E9E78E" w14:textId="77777777" w:rsidR="00F3184D" w:rsidRPr="00EF473E" w:rsidRDefault="00F3184D" w:rsidP="00EF473E">
          <w:pPr>
            <w:spacing w:after="0" w:line="240" w:lineRule="auto"/>
            <w:ind w:left="615"/>
            <w:jc w:val="center"/>
            <w:rPr>
              <w:rFonts w:ascii="Futura Lt BT" w:eastAsia="Calibri" w:hAnsi="Futura Lt BT" w:cs="Times New Roman"/>
              <w:b/>
            </w:rPr>
          </w:pPr>
          <w:r>
            <w:rPr>
              <w:rFonts w:ascii="Futura Lt BT" w:eastAsia="Calibri" w:hAnsi="Futura Lt BT" w:cs="Times New Roman"/>
              <w:b/>
              <w:sz w:val="32"/>
            </w:rPr>
            <w:t>Employment Application</w:t>
          </w:r>
        </w:p>
      </w:tc>
      <w:tc>
        <w:tcPr>
          <w:tcW w:w="3330" w:type="dxa"/>
          <w:shd w:val="clear" w:color="auto" w:fill="auto"/>
          <w:vAlign w:val="center"/>
        </w:tcPr>
        <w:p w14:paraId="156503D0" w14:textId="4B5D5795" w:rsidR="00EF473E" w:rsidRPr="00462C70" w:rsidRDefault="00EF473E" w:rsidP="00462C70">
          <w:pPr>
            <w:spacing w:after="0" w:line="240" w:lineRule="auto"/>
            <w:ind w:left="615"/>
            <w:jc w:val="center"/>
            <w:rPr>
              <w:rFonts w:ascii="Futura-Bold" w:eastAsia="Calibri" w:hAnsi="Futura-Bold" w:cs="Times New Roman"/>
              <w:b/>
              <w:sz w:val="44"/>
              <w:szCs w:val="40"/>
            </w:rPr>
          </w:pPr>
          <w:r w:rsidRPr="00462C70">
            <w:rPr>
              <w:rFonts w:ascii="Futura-Bold" w:eastAsia="Calibri" w:hAnsi="Futura-Bold" w:cs="Times New Roman"/>
              <w:b/>
              <w:sz w:val="56"/>
              <w:szCs w:val="40"/>
            </w:rPr>
            <w:t>20</w:t>
          </w:r>
          <w:r w:rsidR="0063308F">
            <w:rPr>
              <w:rFonts w:ascii="Futura-Bold" w:eastAsia="Calibri" w:hAnsi="Futura-Bold" w:cs="Times New Roman"/>
              <w:b/>
              <w:sz w:val="56"/>
              <w:szCs w:val="40"/>
            </w:rPr>
            <w:t>20</w:t>
          </w:r>
        </w:p>
      </w:tc>
    </w:tr>
  </w:tbl>
  <w:p w14:paraId="19093608" w14:textId="77777777" w:rsidR="00650259" w:rsidRPr="00EF473E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73E"/>
    <w:rsid w:val="00052382"/>
    <w:rsid w:val="0006568A"/>
    <w:rsid w:val="00076F0F"/>
    <w:rsid w:val="00084253"/>
    <w:rsid w:val="00093675"/>
    <w:rsid w:val="000D1F49"/>
    <w:rsid w:val="000E600A"/>
    <w:rsid w:val="001727CA"/>
    <w:rsid w:val="001C4A3D"/>
    <w:rsid w:val="001E170F"/>
    <w:rsid w:val="002462F3"/>
    <w:rsid w:val="002C56E6"/>
    <w:rsid w:val="00327B26"/>
    <w:rsid w:val="00346DE2"/>
    <w:rsid w:val="00361E11"/>
    <w:rsid w:val="00381326"/>
    <w:rsid w:val="003A53F8"/>
    <w:rsid w:val="003B4744"/>
    <w:rsid w:val="003C111F"/>
    <w:rsid w:val="003F0847"/>
    <w:rsid w:val="0040090B"/>
    <w:rsid w:val="004166A5"/>
    <w:rsid w:val="0042013A"/>
    <w:rsid w:val="00462C70"/>
    <w:rsid w:val="0046302A"/>
    <w:rsid w:val="00467F60"/>
    <w:rsid w:val="00487D2D"/>
    <w:rsid w:val="004C0B6A"/>
    <w:rsid w:val="004D5D62"/>
    <w:rsid w:val="005112D0"/>
    <w:rsid w:val="00556F45"/>
    <w:rsid w:val="00577E06"/>
    <w:rsid w:val="005A3BF7"/>
    <w:rsid w:val="005F2035"/>
    <w:rsid w:val="005F7990"/>
    <w:rsid w:val="0063308F"/>
    <w:rsid w:val="00636A08"/>
    <w:rsid w:val="0063739C"/>
    <w:rsid w:val="0064291B"/>
    <w:rsid w:val="00650259"/>
    <w:rsid w:val="00656E76"/>
    <w:rsid w:val="006E629B"/>
    <w:rsid w:val="00721D18"/>
    <w:rsid w:val="00731F26"/>
    <w:rsid w:val="00760D65"/>
    <w:rsid w:val="00770F25"/>
    <w:rsid w:val="007A35A8"/>
    <w:rsid w:val="007B0A85"/>
    <w:rsid w:val="007C6A52"/>
    <w:rsid w:val="00807F19"/>
    <w:rsid w:val="0082043E"/>
    <w:rsid w:val="0084332D"/>
    <w:rsid w:val="00855CDD"/>
    <w:rsid w:val="008970EF"/>
    <w:rsid w:val="008D22D2"/>
    <w:rsid w:val="008E203A"/>
    <w:rsid w:val="008E2CBF"/>
    <w:rsid w:val="0090059B"/>
    <w:rsid w:val="0091229C"/>
    <w:rsid w:val="00940E73"/>
    <w:rsid w:val="00980380"/>
    <w:rsid w:val="0098597D"/>
    <w:rsid w:val="009F619A"/>
    <w:rsid w:val="009F6DDE"/>
    <w:rsid w:val="009F76C1"/>
    <w:rsid w:val="00A07415"/>
    <w:rsid w:val="00A3527A"/>
    <w:rsid w:val="00A370A8"/>
    <w:rsid w:val="00A65D5E"/>
    <w:rsid w:val="00A80D47"/>
    <w:rsid w:val="00AB266A"/>
    <w:rsid w:val="00AC3526"/>
    <w:rsid w:val="00AC5869"/>
    <w:rsid w:val="00AE5CDA"/>
    <w:rsid w:val="00B25CE8"/>
    <w:rsid w:val="00B27430"/>
    <w:rsid w:val="00B63BF5"/>
    <w:rsid w:val="00B72082"/>
    <w:rsid w:val="00BB4CF3"/>
    <w:rsid w:val="00BD4753"/>
    <w:rsid w:val="00BD5CB1"/>
    <w:rsid w:val="00BE0933"/>
    <w:rsid w:val="00BE62EE"/>
    <w:rsid w:val="00C003BA"/>
    <w:rsid w:val="00C0355D"/>
    <w:rsid w:val="00C46878"/>
    <w:rsid w:val="00C5331A"/>
    <w:rsid w:val="00CB4A51"/>
    <w:rsid w:val="00CD4532"/>
    <w:rsid w:val="00CD47B0"/>
    <w:rsid w:val="00CE6104"/>
    <w:rsid w:val="00CE7918"/>
    <w:rsid w:val="00D16163"/>
    <w:rsid w:val="00D22E10"/>
    <w:rsid w:val="00D27C15"/>
    <w:rsid w:val="00D97966"/>
    <w:rsid w:val="00DB3FAD"/>
    <w:rsid w:val="00E00D69"/>
    <w:rsid w:val="00E17BF0"/>
    <w:rsid w:val="00E20429"/>
    <w:rsid w:val="00E6025E"/>
    <w:rsid w:val="00E60999"/>
    <w:rsid w:val="00E61C09"/>
    <w:rsid w:val="00E677FE"/>
    <w:rsid w:val="00E7493F"/>
    <w:rsid w:val="00EB3B58"/>
    <w:rsid w:val="00EB563B"/>
    <w:rsid w:val="00EC7359"/>
    <w:rsid w:val="00EE3054"/>
    <w:rsid w:val="00EF473E"/>
    <w:rsid w:val="00F00606"/>
    <w:rsid w:val="00F01256"/>
    <w:rsid w:val="00F03ACC"/>
    <w:rsid w:val="00F3184D"/>
    <w:rsid w:val="00F5038F"/>
    <w:rsid w:val="00F53A91"/>
    <w:rsid w:val="00F611EF"/>
    <w:rsid w:val="00F62A1B"/>
    <w:rsid w:val="00FA4A2E"/>
    <w:rsid w:val="00FC7475"/>
    <w:rsid w:val="00FD7166"/>
    <w:rsid w:val="00FE49F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07F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B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BF5"/>
    <w:rPr>
      <w:rFonts w:ascii="Segoe UI" w:hAnsi="Segoe UI" w:cs="Segoe UI"/>
      <w:sz w:val="18"/>
      <w:szCs w:val="18"/>
    </w:rPr>
  </w:style>
  <w:style w:type="paragraph" w:customStyle="1" w:styleId="FieldText">
    <w:name w:val="Field Text"/>
    <w:basedOn w:val="Normal"/>
    <w:next w:val="Normal"/>
    <w:link w:val="FieldTextChar"/>
    <w:qFormat/>
    <w:rsid w:val="009F76C1"/>
    <w:pPr>
      <w:spacing w:after="0" w:line="240" w:lineRule="auto"/>
    </w:pPr>
    <w:rPr>
      <w:rFonts w:eastAsia="Times New Roman" w:cs="Times New Roman"/>
      <w:b/>
      <w:sz w:val="18"/>
      <w:szCs w:val="19"/>
    </w:rPr>
  </w:style>
  <w:style w:type="character" w:customStyle="1" w:styleId="FieldTextChar">
    <w:name w:val="Field Text Char"/>
    <w:basedOn w:val="DefaultParagraphFont"/>
    <w:link w:val="FieldText"/>
    <w:rsid w:val="009F76C1"/>
    <w:rPr>
      <w:rFonts w:eastAsia="Times New Roman" w:cs="Times New Roman"/>
      <w:b/>
      <w:sz w:val="18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in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4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2020-01-02T20:43:00Z</dcterms:created>
  <dcterms:modified xsi:type="dcterms:W3CDTF">2020-01-02T20:43:00Z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